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16585" w:type="dxa"/>
        <w:tblInd w:w="-1281" w:type="dxa"/>
        <w:tblLook w:val="04A0" w:firstRow="1" w:lastRow="0" w:firstColumn="1" w:lastColumn="0" w:noHBand="0" w:noVBand="1"/>
      </w:tblPr>
      <w:tblGrid>
        <w:gridCol w:w="16585"/>
      </w:tblGrid>
      <w:tr w:rsidR="009B23B6" w:rsidTr="009B23B6">
        <w:tc>
          <w:tcPr>
            <w:tcW w:w="16585" w:type="dxa"/>
            <w:shd w:val="clear" w:color="auto" w:fill="A8D08D" w:themeFill="accent6" w:themeFillTint="99"/>
          </w:tcPr>
          <w:p w:rsidR="00344ECC" w:rsidRPr="00AC53BD" w:rsidRDefault="00D217BA" w:rsidP="00344ECC">
            <w:pPr>
              <w:jc w:val="center"/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Månedsplan for januar 2018</w:t>
            </w:r>
          </w:p>
          <w:p w:rsidR="009B23B6" w:rsidRPr="00AC53BD" w:rsidRDefault="00344ECC" w:rsidP="00344ECC">
            <w:pPr>
              <w:jc w:val="center"/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AC53BD"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1. </w:t>
            </w:r>
            <w:r w:rsidR="009B23B6" w:rsidRPr="00AC53BD"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og 2.</w:t>
            </w:r>
            <w:r w:rsidR="006075A4"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bookmarkStart w:id="0" w:name="_GoBack"/>
            <w:bookmarkEnd w:id="0"/>
            <w:r w:rsidR="009B23B6" w:rsidRPr="00AC53BD">
              <w:rPr>
                <w:b/>
                <w:color w:val="00B050"/>
                <w:sz w:val="48"/>
                <w:szCs w:val="48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trinn</w:t>
            </w:r>
          </w:p>
          <w:p w:rsidR="00344ECC" w:rsidRPr="00344ECC" w:rsidRDefault="00344ECC" w:rsidP="00344ECC">
            <w:pPr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  <w:proofErr w:type="spellStart"/>
            <w:r w:rsidRPr="00344ECC">
              <w:rPr>
                <w:b/>
                <w:sz w:val="28"/>
                <w:szCs w:val="28"/>
              </w:rPr>
              <w:t>Tlf</w:t>
            </w:r>
            <w:proofErr w:type="spellEnd"/>
            <w:r w:rsidRPr="00344ECC">
              <w:rPr>
                <w:b/>
                <w:sz w:val="28"/>
                <w:szCs w:val="28"/>
              </w:rPr>
              <w:t xml:space="preserve">: 22 61 13 40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</w:t>
            </w:r>
            <w:r w:rsidRPr="00344ECC">
              <w:rPr>
                <w:b/>
                <w:sz w:val="28"/>
                <w:szCs w:val="28"/>
              </w:rPr>
              <w:t>Epost: nina.belseth@ude.oslo.kommune.no</w:t>
            </w:r>
          </w:p>
        </w:tc>
      </w:tr>
    </w:tbl>
    <w:p w:rsidR="006B5063" w:rsidRDefault="006B5063"/>
    <w:tbl>
      <w:tblPr>
        <w:tblStyle w:val="Tabellrutenett"/>
        <w:tblW w:w="16585" w:type="dxa"/>
        <w:tblInd w:w="-1281" w:type="dxa"/>
        <w:tblLook w:val="04A0" w:firstRow="1" w:lastRow="0" w:firstColumn="1" w:lastColumn="0" w:noHBand="0" w:noVBand="1"/>
      </w:tblPr>
      <w:tblGrid>
        <w:gridCol w:w="1496"/>
        <w:gridCol w:w="2875"/>
        <w:gridCol w:w="3006"/>
        <w:gridCol w:w="3008"/>
        <w:gridCol w:w="3082"/>
        <w:gridCol w:w="3118"/>
      </w:tblGrid>
      <w:tr w:rsidR="006B07E9" w:rsidTr="006B07E9">
        <w:tc>
          <w:tcPr>
            <w:tcW w:w="1496" w:type="dxa"/>
            <w:shd w:val="clear" w:color="auto" w:fill="A8D08D" w:themeFill="accent6" w:themeFillTint="99"/>
          </w:tcPr>
          <w:p w:rsidR="009B23B6" w:rsidRPr="00EA337B" w:rsidRDefault="009B23B6" w:rsidP="00130524">
            <w:pPr>
              <w:jc w:val="center"/>
              <w:rPr>
                <w:b/>
                <w:sz w:val="36"/>
                <w:szCs w:val="36"/>
              </w:rPr>
            </w:pPr>
            <w:r w:rsidRPr="00EA337B">
              <w:rPr>
                <w:b/>
                <w:sz w:val="36"/>
                <w:szCs w:val="36"/>
              </w:rPr>
              <w:t>UKE:</w:t>
            </w:r>
          </w:p>
        </w:tc>
        <w:tc>
          <w:tcPr>
            <w:tcW w:w="2875" w:type="dxa"/>
            <w:shd w:val="clear" w:color="auto" w:fill="A8D08D" w:themeFill="accent6" w:themeFillTint="99"/>
          </w:tcPr>
          <w:p w:rsidR="009B23B6" w:rsidRPr="00EA337B" w:rsidRDefault="0077735D" w:rsidP="00130524">
            <w:pPr>
              <w:jc w:val="center"/>
              <w:rPr>
                <w:b/>
                <w:sz w:val="36"/>
                <w:szCs w:val="36"/>
              </w:rPr>
            </w:pPr>
            <w:r w:rsidRPr="00EA337B">
              <w:rPr>
                <w:b/>
                <w:sz w:val="36"/>
                <w:szCs w:val="36"/>
              </w:rPr>
              <w:t>MANDAG</w:t>
            </w:r>
            <w:r w:rsidR="0094228B">
              <w:rPr>
                <w:b/>
                <w:sz w:val="36"/>
                <w:szCs w:val="36"/>
              </w:rPr>
              <w:t xml:space="preserve"> 1/1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:rsidR="009B23B6" w:rsidRPr="00EA337B" w:rsidRDefault="009B23B6" w:rsidP="00130524">
            <w:pPr>
              <w:jc w:val="center"/>
              <w:rPr>
                <w:b/>
                <w:sz w:val="36"/>
                <w:szCs w:val="36"/>
              </w:rPr>
            </w:pPr>
            <w:r w:rsidRPr="00EA337B">
              <w:rPr>
                <w:b/>
                <w:sz w:val="36"/>
                <w:szCs w:val="36"/>
              </w:rPr>
              <w:t>T</w:t>
            </w:r>
            <w:r w:rsidR="0077735D" w:rsidRPr="00EA337B">
              <w:rPr>
                <w:b/>
                <w:sz w:val="36"/>
                <w:szCs w:val="36"/>
              </w:rPr>
              <w:t>IRSDAG</w:t>
            </w:r>
            <w:r w:rsidR="0094228B">
              <w:rPr>
                <w:b/>
                <w:sz w:val="36"/>
                <w:szCs w:val="36"/>
              </w:rPr>
              <w:t xml:space="preserve"> 2/1</w:t>
            </w:r>
          </w:p>
        </w:tc>
        <w:tc>
          <w:tcPr>
            <w:tcW w:w="3008" w:type="dxa"/>
            <w:shd w:val="clear" w:color="auto" w:fill="A8D08D" w:themeFill="accent6" w:themeFillTint="99"/>
          </w:tcPr>
          <w:p w:rsidR="009B23B6" w:rsidRPr="00EA337B" w:rsidRDefault="009B23B6" w:rsidP="00130524">
            <w:pPr>
              <w:jc w:val="center"/>
              <w:rPr>
                <w:b/>
                <w:sz w:val="36"/>
                <w:szCs w:val="36"/>
              </w:rPr>
            </w:pPr>
            <w:r w:rsidRPr="00EA337B">
              <w:rPr>
                <w:b/>
                <w:sz w:val="36"/>
                <w:szCs w:val="36"/>
              </w:rPr>
              <w:t>O</w:t>
            </w:r>
            <w:r w:rsidR="0077735D" w:rsidRPr="00EA337B">
              <w:rPr>
                <w:b/>
                <w:sz w:val="36"/>
                <w:szCs w:val="36"/>
              </w:rPr>
              <w:t>NSDAG</w:t>
            </w:r>
            <w:r w:rsidR="0094228B">
              <w:rPr>
                <w:b/>
                <w:sz w:val="36"/>
                <w:szCs w:val="36"/>
              </w:rPr>
              <w:t xml:space="preserve"> 3/1</w:t>
            </w:r>
          </w:p>
        </w:tc>
        <w:tc>
          <w:tcPr>
            <w:tcW w:w="3082" w:type="dxa"/>
            <w:shd w:val="clear" w:color="auto" w:fill="A8D08D" w:themeFill="accent6" w:themeFillTint="99"/>
          </w:tcPr>
          <w:p w:rsidR="009B23B6" w:rsidRPr="00EA337B" w:rsidRDefault="009B23B6" w:rsidP="00130524">
            <w:pPr>
              <w:jc w:val="center"/>
              <w:rPr>
                <w:b/>
                <w:sz w:val="36"/>
                <w:szCs w:val="36"/>
              </w:rPr>
            </w:pPr>
            <w:r w:rsidRPr="00EA337B">
              <w:rPr>
                <w:b/>
                <w:sz w:val="36"/>
                <w:szCs w:val="36"/>
              </w:rPr>
              <w:t>T</w:t>
            </w:r>
            <w:r w:rsidR="0077735D" w:rsidRPr="00EA337B">
              <w:rPr>
                <w:b/>
                <w:sz w:val="36"/>
                <w:szCs w:val="36"/>
              </w:rPr>
              <w:t>ORSDAG</w:t>
            </w:r>
            <w:r w:rsidR="0094228B">
              <w:rPr>
                <w:b/>
                <w:sz w:val="36"/>
                <w:szCs w:val="36"/>
              </w:rPr>
              <w:t xml:space="preserve"> 4/1</w:t>
            </w:r>
          </w:p>
        </w:tc>
        <w:tc>
          <w:tcPr>
            <w:tcW w:w="3118" w:type="dxa"/>
            <w:shd w:val="clear" w:color="auto" w:fill="A8D08D" w:themeFill="accent6" w:themeFillTint="99"/>
          </w:tcPr>
          <w:p w:rsidR="009B23B6" w:rsidRPr="00EA337B" w:rsidRDefault="009B23B6" w:rsidP="00130524">
            <w:pPr>
              <w:jc w:val="center"/>
              <w:rPr>
                <w:b/>
                <w:sz w:val="36"/>
                <w:szCs w:val="36"/>
              </w:rPr>
            </w:pPr>
            <w:r w:rsidRPr="00EA337B">
              <w:rPr>
                <w:b/>
                <w:sz w:val="36"/>
                <w:szCs w:val="36"/>
              </w:rPr>
              <w:t>F</w:t>
            </w:r>
            <w:r w:rsidR="0077735D" w:rsidRPr="00EA337B">
              <w:rPr>
                <w:b/>
                <w:sz w:val="36"/>
                <w:szCs w:val="36"/>
              </w:rPr>
              <w:t>REDAG</w:t>
            </w:r>
            <w:r w:rsidR="0094228B">
              <w:rPr>
                <w:b/>
                <w:sz w:val="36"/>
                <w:szCs w:val="36"/>
              </w:rPr>
              <w:t xml:space="preserve"> 5/1</w:t>
            </w:r>
          </w:p>
        </w:tc>
      </w:tr>
      <w:tr w:rsidR="006B07E9" w:rsidTr="006B07E9">
        <w:trPr>
          <w:trHeight w:val="2115"/>
        </w:trPr>
        <w:tc>
          <w:tcPr>
            <w:tcW w:w="1496" w:type="dxa"/>
            <w:vMerge w:val="restart"/>
          </w:tcPr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  <w:p w:rsidR="00290AAA" w:rsidRPr="00EA337B" w:rsidRDefault="00290AAA" w:rsidP="0013052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875" w:type="dxa"/>
            <w:vMerge w:val="restart"/>
          </w:tcPr>
          <w:p w:rsidR="00290AAA" w:rsidRDefault="00290AAA" w:rsidP="0094228B">
            <w:pPr>
              <w:jc w:val="center"/>
              <w:rPr>
                <w:b/>
                <w:color w:val="FF0000"/>
                <w:spacing w:val="10"/>
                <w:sz w:val="48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A21742">
              <w:rPr>
                <w:b/>
                <w:color w:val="FF0000"/>
                <w:spacing w:val="10"/>
                <w:sz w:val="48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1.nyttårsdag</w:t>
            </w:r>
          </w:p>
          <w:p w:rsidR="00290AAA" w:rsidRDefault="00290AAA" w:rsidP="00A21742">
            <w:pPr>
              <w:jc w:val="center"/>
              <w:rPr>
                <w:b/>
                <w:color w:val="FF0000"/>
                <w:spacing w:val="10"/>
                <w:sz w:val="48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FF0000"/>
                <w:spacing w:val="10"/>
                <w:sz w:val="48"/>
                <w:szCs w:val="32"/>
                <w:lang w:eastAsia="nb-NO"/>
              </w:rPr>
              <w:drawing>
                <wp:inline distT="0" distB="0" distL="0" distR="0" wp14:anchorId="3BB308B2" wp14:editId="5E61619D">
                  <wp:extent cx="1560830" cy="676172"/>
                  <wp:effectExtent l="0" t="0" r="127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22" cy="68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AAA" w:rsidRPr="00A21742" w:rsidRDefault="00290AAA" w:rsidP="00A21742">
            <w:pPr>
              <w:rPr>
                <w:b/>
                <w:color w:val="FF0000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FF0000"/>
                <w:spacing w:val="10"/>
                <w:sz w:val="48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AKS STENGT</w:t>
            </w:r>
          </w:p>
        </w:tc>
        <w:tc>
          <w:tcPr>
            <w:tcW w:w="3006" w:type="dxa"/>
            <w:vMerge w:val="restart"/>
          </w:tcPr>
          <w:p w:rsidR="00290AAA" w:rsidRDefault="00290AAA" w:rsidP="006A5ECE">
            <w:pPr>
              <w:jc w:val="center"/>
              <w:rPr>
                <w:b/>
                <w:color w:val="70AD47"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A5ECE">
              <w:rPr>
                <w:b/>
                <w:color w:val="70AD47"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Aktiviteter i gymsalen</w:t>
            </w:r>
          </w:p>
          <w:p w:rsidR="00290AAA" w:rsidRDefault="001F15B4" w:rsidP="0074655D">
            <w:pPr>
              <w:jc w:val="center"/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0AABB8" wp14:editId="656A8FC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819785</wp:posOffset>
                      </wp:positionV>
                      <wp:extent cx="1762125" cy="923925"/>
                      <wp:effectExtent l="0" t="0" r="9525" b="9525"/>
                      <wp:wrapSquare wrapText="bothSides"/>
                      <wp:docPr id="14" name="Tekstbok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923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15B4" w:rsidRPr="001F15B4" w:rsidRDefault="001F15B4" w:rsidP="001F15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0AD47"/>
                                      <w:spacing w:val="10"/>
                                      <w:sz w:val="36"/>
                                      <w:szCs w:val="3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1F15B4">
                                    <w:rPr>
                                      <w:b/>
                                      <w:color w:val="70AD47"/>
                                      <w:spacing w:val="10"/>
                                      <w:sz w:val="36"/>
                                      <w:szCs w:val="3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Aking på jordet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DoubleWave1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50AAB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14" o:spid="_x0000_s1026" type="#_x0000_t202" style="position:absolute;left:0;text-align:left;margin-left:-5.15pt;margin-top:64.55pt;width:138.7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" fillcolor="white [3201]" stroked="f" strokeweight="1pt">
                      <v:textbox>
                        <w:txbxContent>
                          <w:p w:rsidR="001F15B4" w:rsidRPr="001F15B4" w:rsidRDefault="001F15B4" w:rsidP="001F15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F15B4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Aking på jordet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90AAA">
              <w:rPr>
                <w:b/>
                <w:noProof/>
                <w:color w:val="70AD47"/>
                <w:sz w:val="36"/>
                <w:szCs w:val="36"/>
                <w:lang w:eastAsia="nb-N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10D48266" wp14:editId="439B4AB0">
                  <wp:extent cx="1390015" cy="725170"/>
                  <wp:effectExtent l="0" t="0" r="63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15B4" w:rsidRDefault="001F15B4" w:rsidP="0074655D">
            <w:pPr>
              <w:jc w:val="center"/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b/>
                <w:noProof/>
                <w:color w:val="70AD47"/>
                <w:spacing w:val="10"/>
                <w:sz w:val="36"/>
                <w:szCs w:val="36"/>
                <w:lang w:eastAsia="nb-NO"/>
              </w:rPr>
              <w:drawing>
                <wp:inline distT="0" distB="0" distL="0" distR="0">
                  <wp:extent cx="1133475" cy="1135228"/>
                  <wp:effectExtent l="0" t="0" r="0" b="825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f186238e6c366e7cbb25c390366452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85" cy="114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5B4" w:rsidRPr="00FE4316" w:rsidRDefault="00FE4316" w:rsidP="00FE43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OBS! Med forbehold om nok snø.</w:t>
            </w:r>
          </w:p>
        </w:tc>
        <w:tc>
          <w:tcPr>
            <w:tcW w:w="3008" w:type="dxa"/>
            <w:vMerge w:val="restart"/>
          </w:tcPr>
          <w:p w:rsidR="00290AAA" w:rsidRPr="00BE6469" w:rsidRDefault="00290AAA" w:rsidP="008649AC">
            <w:pPr>
              <w:jc w:val="center"/>
              <w:rPr>
                <w:rFonts w:ascii="Showcard Gothic" w:hAnsi="Showcard Gothic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BE6469">
              <w:rPr>
                <w:rFonts w:ascii="Showcard Gothic" w:hAnsi="Showcard Gothic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Brettspill</w:t>
            </w:r>
          </w:p>
          <w:p w:rsidR="00290AAA" w:rsidRPr="008649AC" w:rsidRDefault="00290AAA" w:rsidP="008649AC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F7CAAC" w:themeColor="accent2" w:themeTint="66"/>
                <w:sz w:val="36"/>
                <w:szCs w:val="36"/>
                <w:lang w:eastAsia="nb-NO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58EAB2C7" wp14:editId="3ED967F7">
                  <wp:extent cx="1146175" cy="987425"/>
                  <wp:effectExtent l="0" t="0" r="0" b="317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0AAA" w:rsidRDefault="00290AAA" w:rsidP="0094228B">
            <w:pPr>
              <w:rPr>
                <w:sz w:val="28"/>
                <w:szCs w:val="28"/>
              </w:rPr>
            </w:pPr>
          </w:p>
          <w:p w:rsidR="00290AAA" w:rsidRPr="0059526A" w:rsidRDefault="00290AAA" w:rsidP="0094228B">
            <w:r>
              <w:t xml:space="preserve">Mål: </w:t>
            </w:r>
            <w:r w:rsidRPr="00747CC4">
              <w:t>Vi lærer reglene i forskjellige spill.</w:t>
            </w:r>
            <w:r>
              <w:t xml:space="preserve"> </w:t>
            </w:r>
          </w:p>
          <w:p w:rsidR="00290AAA" w:rsidRDefault="00290AAA" w:rsidP="0094228B">
            <w:pPr>
              <w:rPr>
                <w:sz w:val="28"/>
                <w:szCs w:val="28"/>
              </w:rPr>
            </w:pPr>
          </w:p>
          <w:p w:rsidR="00290AAA" w:rsidRDefault="00290AAA" w:rsidP="0094228B">
            <w:pPr>
              <w:rPr>
                <w:sz w:val="28"/>
                <w:szCs w:val="28"/>
              </w:rPr>
            </w:pPr>
          </w:p>
          <w:p w:rsidR="00290AAA" w:rsidRDefault="00290AAA" w:rsidP="0094228B">
            <w:pPr>
              <w:rPr>
                <w:sz w:val="28"/>
                <w:szCs w:val="28"/>
              </w:rPr>
            </w:pPr>
          </w:p>
          <w:p w:rsidR="00290AAA" w:rsidRDefault="00290AAA" w:rsidP="0094228B">
            <w:pPr>
              <w:rPr>
                <w:sz w:val="28"/>
                <w:szCs w:val="28"/>
              </w:rPr>
            </w:pPr>
          </w:p>
          <w:p w:rsidR="00290AAA" w:rsidRDefault="00290AAA" w:rsidP="00C20888">
            <w:pPr>
              <w:jc w:val="center"/>
              <w:rPr>
                <w:sz w:val="28"/>
                <w:szCs w:val="28"/>
              </w:rPr>
            </w:pPr>
          </w:p>
          <w:p w:rsidR="00290AAA" w:rsidRPr="002741A5" w:rsidRDefault="00290AAA" w:rsidP="00C9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82" w:type="dxa"/>
            <w:vMerge w:val="restart"/>
          </w:tcPr>
          <w:p w:rsidR="00290AAA" w:rsidRPr="00BE6469" w:rsidRDefault="0040421C" w:rsidP="0094228B">
            <w:pPr>
              <w:jc w:val="center"/>
              <w:rPr>
                <w:rFonts w:ascii="Snap ITC" w:hAnsi="Snap ITC"/>
                <w:b/>
                <w:outline/>
                <w:color w:val="4472C4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BE6469">
              <w:rPr>
                <w:rFonts w:ascii="Snap ITC" w:hAnsi="Snap ITC"/>
                <w:b/>
                <w:outline/>
                <w:color w:val="4472C4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Utelek</w:t>
            </w:r>
          </w:p>
          <w:p w:rsidR="00CA3A66" w:rsidRPr="00CA3A66" w:rsidRDefault="00CA3A66" w:rsidP="0094228B">
            <w:pPr>
              <w:jc w:val="center"/>
              <w:rPr>
                <w:b/>
                <w:outline/>
                <w:color w:val="4472C4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noProof/>
                <w:color w:val="FFFFFF"/>
                <w:sz w:val="40"/>
                <w:szCs w:val="40"/>
                <w:lang w:eastAsia="nb-NO"/>
              </w:rPr>
              <w:drawing>
                <wp:inline distT="0" distB="0" distL="0" distR="0">
                  <wp:extent cx="1798320" cy="1603248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206981ee2354c1023da26bbf048eee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AAA" w:rsidRDefault="00CA3A66" w:rsidP="00CA3A66">
            <w:r>
              <w:t>Mål: Jeg kan leke med alle.</w:t>
            </w:r>
          </w:p>
          <w:p w:rsidR="00290AAA" w:rsidRDefault="00290AAA" w:rsidP="0094228B">
            <w:pPr>
              <w:jc w:val="center"/>
              <w:rPr>
                <w:sz w:val="28"/>
                <w:szCs w:val="28"/>
              </w:rPr>
            </w:pPr>
          </w:p>
          <w:p w:rsidR="00290AAA" w:rsidRPr="00167345" w:rsidRDefault="00290AAA" w:rsidP="009422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290AAA" w:rsidRPr="00BA01C4" w:rsidRDefault="00290AAA" w:rsidP="009706E2">
            <w:pPr>
              <w:jc w:val="center"/>
              <w:rPr>
                <w:sz w:val="24"/>
                <w:szCs w:val="28"/>
              </w:rPr>
            </w:pPr>
            <w:r w:rsidRPr="00BA01C4">
              <w:rPr>
                <w:b/>
                <w:sz w:val="36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Aktiviteter i gymsalen</w:t>
            </w:r>
          </w:p>
          <w:p w:rsidR="00290AAA" w:rsidRPr="00871A64" w:rsidRDefault="00290AAA" w:rsidP="00871A64">
            <w:pPr>
              <w:jc w:val="center"/>
              <w:rPr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F7CAAC" w:themeColor="accent2" w:themeTint="66"/>
                <w:sz w:val="32"/>
                <w:szCs w:val="32"/>
                <w:lang w:eastAsia="nb-NO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02AF0A87" wp14:editId="10338848">
                  <wp:extent cx="1390015" cy="725170"/>
                  <wp:effectExtent l="0" t="0" r="635" b="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E9" w:rsidTr="006B07E9">
        <w:trPr>
          <w:trHeight w:val="3676"/>
        </w:trPr>
        <w:tc>
          <w:tcPr>
            <w:tcW w:w="1496" w:type="dxa"/>
            <w:vMerge/>
            <w:tcBorders>
              <w:bottom w:val="single" w:sz="4" w:space="0" w:color="auto"/>
            </w:tcBorders>
          </w:tcPr>
          <w:p w:rsidR="00290AAA" w:rsidRDefault="00290AAA" w:rsidP="001305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75" w:type="dxa"/>
            <w:vMerge/>
            <w:tcBorders>
              <w:bottom w:val="single" w:sz="4" w:space="0" w:color="auto"/>
            </w:tcBorders>
          </w:tcPr>
          <w:p w:rsidR="00290AAA" w:rsidRPr="00A21742" w:rsidRDefault="00290AAA" w:rsidP="0094228B">
            <w:pPr>
              <w:jc w:val="center"/>
              <w:rPr>
                <w:b/>
                <w:color w:val="FF0000"/>
                <w:spacing w:val="10"/>
                <w:sz w:val="48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06" w:type="dxa"/>
            <w:vMerge/>
            <w:tcBorders>
              <w:bottom w:val="single" w:sz="4" w:space="0" w:color="auto"/>
            </w:tcBorders>
          </w:tcPr>
          <w:p w:rsidR="00290AAA" w:rsidRPr="00232962" w:rsidRDefault="00290AAA" w:rsidP="0074655D">
            <w:pPr>
              <w:jc w:val="center"/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3008" w:type="dxa"/>
            <w:vMerge/>
            <w:tcBorders>
              <w:bottom w:val="single" w:sz="4" w:space="0" w:color="auto"/>
            </w:tcBorders>
          </w:tcPr>
          <w:p w:rsidR="00290AAA" w:rsidRPr="008649AC" w:rsidRDefault="00290AAA" w:rsidP="008649AC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82" w:type="dxa"/>
            <w:vMerge/>
            <w:tcBorders>
              <w:bottom w:val="single" w:sz="4" w:space="0" w:color="auto"/>
            </w:tcBorders>
          </w:tcPr>
          <w:p w:rsidR="00290AAA" w:rsidRDefault="00290AAA" w:rsidP="0094228B">
            <w:pPr>
              <w:jc w:val="center"/>
              <w:rPr>
                <w:noProof/>
                <w:sz w:val="28"/>
                <w:szCs w:val="28"/>
                <w:lang w:eastAsia="nb-NO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90AAA" w:rsidRDefault="00290AAA" w:rsidP="00871A64">
            <w:pPr>
              <w:jc w:val="center"/>
              <w:rPr>
                <w:b/>
                <w:outline/>
                <w:color w:val="4472C4" w:themeColor="accent5"/>
                <w:sz w:val="44"/>
                <w:szCs w:val="4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F3E2B">
              <w:rPr>
                <w:b/>
                <w:outline/>
                <w:color w:val="4472C4" w:themeColor="accent5"/>
                <w:sz w:val="44"/>
                <w:szCs w:val="4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Frilek</w:t>
            </w:r>
          </w:p>
          <w:p w:rsidR="00290AAA" w:rsidRPr="0074655D" w:rsidRDefault="00290AAA" w:rsidP="0074655D">
            <w:pPr>
              <w:jc w:val="center"/>
              <w:rPr>
                <w:b/>
                <w:outline/>
                <w:color w:val="4472C4" w:themeColor="accent5"/>
                <w:sz w:val="44"/>
                <w:szCs w:val="4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noProof/>
                <w:color w:val="FFFFFF"/>
                <w:sz w:val="44"/>
                <w:szCs w:val="44"/>
                <w:lang w:eastAsia="nb-NO"/>
              </w:rPr>
              <w:drawing>
                <wp:inline distT="0" distB="0" distL="0" distR="0" wp14:anchorId="23FFDE38" wp14:editId="29FCCD55">
                  <wp:extent cx="1323975" cy="520908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ilek vå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78" cy="5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A5A" w:rsidTr="00942786">
        <w:tc>
          <w:tcPr>
            <w:tcW w:w="16585" w:type="dxa"/>
            <w:gridSpan w:val="6"/>
            <w:shd w:val="clear" w:color="auto" w:fill="A8D08D" w:themeFill="accent6" w:themeFillTint="99"/>
          </w:tcPr>
          <w:p w:rsidR="007B1F5D" w:rsidRPr="004732AE" w:rsidRDefault="007B1F5D" w:rsidP="001C6C84">
            <w:pPr>
              <w:rPr>
                <w:b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Husk:</w:t>
            </w:r>
            <w:r w:rsidR="000C302D">
              <w:rPr>
                <w:b/>
                <w:i/>
                <w:sz w:val="32"/>
                <w:szCs w:val="32"/>
              </w:rPr>
              <w:t xml:space="preserve"> </w:t>
            </w:r>
            <w:r w:rsidR="00EB7594">
              <w:rPr>
                <w:b/>
                <w:i/>
                <w:sz w:val="32"/>
                <w:szCs w:val="32"/>
              </w:rPr>
              <w:t>Aks er stengt mandag 1.januar.</w:t>
            </w:r>
          </w:p>
        </w:tc>
      </w:tr>
      <w:tr w:rsidR="006B07E9" w:rsidTr="006B07E9">
        <w:tc>
          <w:tcPr>
            <w:tcW w:w="1496" w:type="dxa"/>
            <w:shd w:val="clear" w:color="auto" w:fill="A8D08D" w:themeFill="accent6" w:themeFillTint="99"/>
          </w:tcPr>
          <w:p w:rsidR="009B23B6" w:rsidRPr="00971C59" w:rsidRDefault="00971C59" w:rsidP="00130524">
            <w:pPr>
              <w:jc w:val="center"/>
              <w:rPr>
                <w:b/>
                <w:sz w:val="36"/>
                <w:szCs w:val="36"/>
              </w:rPr>
            </w:pPr>
            <w:r w:rsidRPr="00971C59">
              <w:rPr>
                <w:b/>
                <w:sz w:val="36"/>
                <w:szCs w:val="36"/>
              </w:rPr>
              <w:lastRenderedPageBreak/>
              <w:t>UKE:</w:t>
            </w:r>
          </w:p>
        </w:tc>
        <w:tc>
          <w:tcPr>
            <w:tcW w:w="2875" w:type="dxa"/>
            <w:shd w:val="clear" w:color="auto" w:fill="A8D08D" w:themeFill="accent6" w:themeFillTint="99"/>
          </w:tcPr>
          <w:p w:rsidR="009B23B6" w:rsidRPr="00971C59" w:rsidRDefault="00971C59" w:rsidP="00130524">
            <w:pPr>
              <w:jc w:val="center"/>
              <w:rPr>
                <w:b/>
                <w:sz w:val="36"/>
                <w:szCs w:val="36"/>
              </w:rPr>
            </w:pPr>
            <w:r w:rsidRPr="00971C59">
              <w:rPr>
                <w:b/>
                <w:sz w:val="36"/>
                <w:szCs w:val="36"/>
              </w:rPr>
              <w:t>MANDAG</w:t>
            </w:r>
            <w:r w:rsidR="00BB3CFF">
              <w:rPr>
                <w:b/>
                <w:sz w:val="36"/>
                <w:szCs w:val="36"/>
              </w:rPr>
              <w:t xml:space="preserve"> 8/1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:rsidR="009B23B6" w:rsidRPr="00971C59" w:rsidRDefault="00971C59" w:rsidP="00130524">
            <w:pPr>
              <w:jc w:val="center"/>
              <w:rPr>
                <w:b/>
                <w:sz w:val="36"/>
                <w:szCs w:val="36"/>
              </w:rPr>
            </w:pPr>
            <w:r w:rsidRPr="00971C59">
              <w:rPr>
                <w:b/>
                <w:sz w:val="36"/>
                <w:szCs w:val="36"/>
              </w:rPr>
              <w:t>TIRSDAG</w:t>
            </w:r>
            <w:r w:rsidR="00BB3CFF">
              <w:rPr>
                <w:b/>
                <w:sz w:val="36"/>
                <w:szCs w:val="36"/>
              </w:rPr>
              <w:t xml:space="preserve"> 9/1</w:t>
            </w:r>
          </w:p>
        </w:tc>
        <w:tc>
          <w:tcPr>
            <w:tcW w:w="3008" w:type="dxa"/>
            <w:shd w:val="clear" w:color="auto" w:fill="A8D08D" w:themeFill="accent6" w:themeFillTint="99"/>
          </w:tcPr>
          <w:p w:rsidR="009B23B6" w:rsidRPr="00971C59" w:rsidRDefault="00971C59" w:rsidP="00130524">
            <w:pPr>
              <w:jc w:val="center"/>
              <w:rPr>
                <w:b/>
                <w:sz w:val="36"/>
                <w:szCs w:val="36"/>
              </w:rPr>
            </w:pPr>
            <w:r w:rsidRPr="00971C59">
              <w:rPr>
                <w:b/>
                <w:sz w:val="36"/>
                <w:szCs w:val="36"/>
              </w:rPr>
              <w:t>ONSDAG</w:t>
            </w:r>
            <w:r w:rsidR="00BB3CFF">
              <w:rPr>
                <w:b/>
                <w:sz w:val="36"/>
                <w:szCs w:val="36"/>
              </w:rPr>
              <w:t xml:space="preserve"> 10/1</w:t>
            </w:r>
          </w:p>
        </w:tc>
        <w:tc>
          <w:tcPr>
            <w:tcW w:w="3082" w:type="dxa"/>
            <w:shd w:val="clear" w:color="auto" w:fill="A8D08D" w:themeFill="accent6" w:themeFillTint="99"/>
          </w:tcPr>
          <w:p w:rsidR="009B23B6" w:rsidRPr="00971C59" w:rsidRDefault="00971C59" w:rsidP="00130524">
            <w:pPr>
              <w:jc w:val="center"/>
              <w:rPr>
                <w:b/>
                <w:sz w:val="36"/>
                <w:szCs w:val="36"/>
              </w:rPr>
            </w:pPr>
            <w:r w:rsidRPr="00971C59">
              <w:rPr>
                <w:b/>
                <w:sz w:val="36"/>
                <w:szCs w:val="36"/>
              </w:rPr>
              <w:t>TORSDAG</w:t>
            </w:r>
            <w:r w:rsidR="00BB3CFF">
              <w:rPr>
                <w:b/>
                <w:sz w:val="36"/>
                <w:szCs w:val="36"/>
              </w:rPr>
              <w:t xml:space="preserve"> 11/1</w:t>
            </w:r>
          </w:p>
        </w:tc>
        <w:tc>
          <w:tcPr>
            <w:tcW w:w="3118" w:type="dxa"/>
            <w:shd w:val="clear" w:color="auto" w:fill="A8D08D" w:themeFill="accent6" w:themeFillTint="99"/>
          </w:tcPr>
          <w:p w:rsidR="009B23B6" w:rsidRPr="00971C59" w:rsidRDefault="00971C59" w:rsidP="00130524">
            <w:pPr>
              <w:jc w:val="center"/>
              <w:rPr>
                <w:b/>
                <w:sz w:val="36"/>
                <w:szCs w:val="36"/>
              </w:rPr>
            </w:pPr>
            <w:r w:rsidRPr="00971C59">
              <w:rPr>
                <w:b/>
                <w:sz w:val="36"/>
                <w:szCs w:val="36"/>
              </w:rPr>
              <w:t>FREDAG</w:t>
            </w:r>
            <w:r w:rsidR="00BB3CFF">
              <w:rPr>
                <w:b/>
                <w:sz w:val="36"/>
                <w:szCs w:val="36"/>
              </w:rPr>
              <w:t xml:space="preserve"> 12/1</w:t>
            </w:r>
          </w:p>
        </w:tc>
      </w:tr>
      <w:tr w:rsidR="006B07E9" w:rsidTr="006B07E9">
        <w:trPr>
          <w:trHeight w:val="1995"/>
        </w:trPr>
        <w:tc>
          <w:tcPr>
            <w:tcW w:w="1496" w:type="dxa"/>
            <w:vMerge w:val="restart"/>
          </w:tcPr>
          <w:p w:rsidR="006B07E9" w:rsidRDefault="00822F4F" w:rsidP="00130524">
            <w:pPr>
              <w:jc w:val="center"/>
              <w:rPr>
                <w:b/>
                <w:sz w:val="36"/>
                <w:szCs w:val="36"/>
              </w:rPr>
            </w:pPr>
            <w:r w:rsidRPr="00822F4F">
              <w:rPr>
                <w:rFonts w:ascii="Showcard Gothic" w:hAnsi="Showcard Gothic"/>
                <w:b/>
                <w:noProof/>
                <w:color w:val="70AD47"/>
                <w:spacing w:val="10"/>
                <w:sz w:val="36"/>
                <w:szCs w:val="36"/>
                <w:lang w:eastAsia="nb-NO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855368" wp14:editId="4EDD64CB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2" name="Tekstbok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7E9" w:rsidRPr="000D49FA" w:rsidRDefault="006B07E9" w:rsidP="00822F4F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Plain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855368" id="Tekstboks 12" o:spid="_x0000_s1027" type="#_x0000_t202" style="position:absolute;left:0;text-align:left;margin-left:2.8pt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" filled="f" stroked="f">
                      <v:textbox style="mso-fit-shape-to-text:t">
                        <w:txbxContent>
                          <w:p w:rsidR="006B07E9" w:rsidRPr="000D49FA" w:rsidRDefault="006B07E9" w:rsidP="00822F4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75" w:type="dxa"/>
            <w:vMerge w:val="restart"/>
          </w:tcPr>
          <w:p w:rsidR="006B07E9" w:rsidRPr="00822F4F" w:rsidRDefault="00822F4F" w:rsidP="00822F4F">
            <w:pPr>
              <w:jc w:val="center"/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822F4F"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Barnemøte</w:t>
            </w:r>
          </w:p>
          <w:p w:rsidR="00822F4F" w:rsidRDefault="006B07E9" w:rsidP="00822F4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E709970" wp14:editId="60BB216C">
                  <wp:extent cx="1230099" cy="815609"/>
                  <wp:effectExtent l="0" t="0" r="8255" b="381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ast ned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29" cy="82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7E9" w:rsidRPr="000D49FA" w:rsidRDefault="00822F4F" w:rsidP="00822F4F">
            <w:pPr>
              <w:jc w:val="center"/>
              <w:rPr>
                <w:sz w:val="24"/>
                <w:szCs w:val="24"/>
              </w:rPr>
            </w:pPr>
            <w:r w:rsidRPr="000D49FA">
              <w:rPr>
                <w:sz w:val="24"/>
                <w:szCs w:val="24"/>
              </w:rPr>
              <w:t xml:space="preserve"> Tema: regler på aks</w:t>
            </w:r>
          </w:p>
        </w:tc>
        <w:tc>
          <w:tcPr>
            <w:tcW w:w="3006" w:type="dxa"/>
            <w:vMerge w:val="restart"/>
          </w:tcPr>
          <w:p w:rsidR="006B07E9" w:rsidRDefault="006B07E9" w:rsidP="00290AAA">
            <w:pPr>
              <w:jc w:val="center"/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290AAA"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Vi perler snøkrystaller</w:t>
            </w:r>
          </w:p>
          <w:p w:rsidR="006B07E9" w:rsidRPr="00C658EB" w:rsidRDefault="006B07E9" w:rsidP="006B07E9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b-NO"/>
              </w:rPr>
              <w:drawing>
                <wp:inline distT="0" distB="0" distL="0" distR="0" wp14:anchorId="05FE0DDF" wp14:editId="7E66CB1F">
                  <wp:extent cx="969645" cy="987425"/>
                  <wp:effectExtent l="0" t="0" r="1905" b="317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Merge w:val="restart"/>
          </w:tcPr>
          <w:p w:rsidR="006B07E9" w:rsidRPr="00693417" w:rsidRDefault="006B07E9" w:rsidP="00693417">
            <w:pPr>
              <w:jc w:val="center"/>
              <w:rPr>
                <w:rFonts w:ascii="Forte" w:hAnsi="Forte"/>
                <w:b/>
                <w:outline/>
                <w:color w:val="FF00FF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93417">
              <w:rPr>
                <w:rFonts w:ascii="Forte" w:hAnsi="Forte"/>
                <w:b/>
                <w:outline/>
                <w:color w:val="FF00FF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Bingo</w:t>
            </w:r>
          </w:p>
          <w:p w:rsidR="006B07E9" w:rsidRDefault="006B07E9" w:rsidP="0069341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7E634774" wp14:editId="41B920C1">
                  <wp:extent cx="1022350" cy="878541"/>
                  <wp:effectExtent l="0" t="0" r="635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565511_15107691664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87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7E9" w:rsidRDefault="006B07E9" w:rsidP="00693417">
            <w:pPr>
              <w:jc w:val="center"/>
              <w:rPr>
                <w:sz w:val="32"/>
                <w:szCs w:val="32"/>
              </w:rPr>
            </w:pPr>
          </w:p>
          <w:p w:rsidR="006B07E9" w:rsidRPr="00F208C1" w:rsidRDefault="006B07E9" w:rsidP="00446852">
            <w:r>
              <w:t>Mål: Vi lærer tallene 1-100.</w:t>
            </w:r>
          </w:p>
        </w:tc>
        <w:tc>
          <w:tcPr>
            <w:tcW w:w="3082" w:type="dxa"/>
            <w:vMerge w:val="restart"/>
          </w:tcPr>
          <w:p w:rsidR="006B07E9" w:rsidRDefault="006B07E9" w:rsidP="005C544D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762A7070" wp14:editId="55288135">
                  <wp:extent cx="1402080" cy="993775"/>
                  <wp:effectExtent l="0" t="0" r="762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7E9" w:rsidRPr="00C40811" w:rsidRDefault="006B07E9" w:rsidP="00693417">
            <w:pPr>
              <w:jc w:val="center"/>
              <w:rPr>
                <w:rFonts w:ascii="Snap ITC" w:hAnsi="Snap ITC"/>
                <w:b/>
                <w:color w:val="F7CAAC" w:themeColor="accent2" w:themeTint="66"/>
                <w:sz w:val="48"/>
                <w:szCs w:val="4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40811">
              <w:rPr>
                <w:rFonts w:ascii="Snap ITC" w:hAnsi="Snap ITC"/>
                <w:b/>
                <w:color w:val="F7CAAC" w:themeColor="accent2" w:themeTint="66"/>
                <w:sz w:val="48"/>
                <w:szCs w:val="4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TORSDAG</w:t>
            </w:r>
          </w:p>
          <w:p w:rsidR="006B07E9" w:rsidRPr="0074655D" w:rsidRDefault="006B07E9" w:rsidP="006934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dag skal vi gjøre mye morsomt! Vi ser i skapet hva vi har av materialer og spill, og barna kan velge hva de har lyst til å gjøre.</w:t>
            </w:r>
          </w:p>
          <w:p w:rsidR="006B07E9" w:rsidRPr="005C544D" w:rsidRDefault="006B07E9" w:rsidP="005C544D">
            <w:pPr>
              <w:jc w:val="center"/>
            </w:pPr>
          </w:p>
        </w:tc>
        <w:tc>
          <w:tcPr>
            <w:tcW w:w="3118" w:type="dxa"/>
          </w:tcPr>
          <w:p w:rsidR="006B07E9" w:rsidRPr="00EE6347" w:rsidRDefault="006B07E9" w:rsidP="00EE6347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94CC2"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Aktiviteter i gymsalen</w:t>
            </w:r>
          </w:p>
          <w:p w:rsidR="006B07E9" w:rsidRDefault="006B07E9" w:rsidP="00130524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b-NO"/>
              </w:rPr>
              <w:drawing>
                <wp:inline distT="0" distB="0" distL="0" distR="0" wp14:anchorId="0DF1A64C" wp14:editId="0A85757F">
                  <wp:extent cx="1388974" cy="723900"/>
                  <wp:effectExtent l="0" t="0" r="1905" b="0"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78" cy="724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E9" w:rsidTr="006B07E9">
        <w:trPr>
          <w:trHeight w:val="439"/>
        </w:trPr>
        <w:tc>
          <w:tcPr>
            <w:tcW w:w="1496" w:type="dxa"/>
            <w:vMerge/>
          </w:tcPr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75" w:type="dxa"/>
            <w:vMerge/>
            <w:tcBorders>
              <w:bottom w:val="single" w:sz="4" w:space="0" w:color="auto"/>
            </w:tcBorders>
          </w:tcPr>
          <w:p w:rsidR="006B07E9" w:rsidRPr="00394CC2" w:rsidRDefault="006B07E9" w:rsidP="00130524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06" w:type="dxa"/>
            <w:vMerge/>
          </w:tcPr>
          <w:p w:rsidR="006B07E9" w:rsidRPr="00394CC2" w:rsidRDefault="006B07E9" w:rsidP="00C44CB0">
            <w:pPr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008" w:type="dxa"/>
            <w:vMerge/>
          </w:tcPr>
          <w:p w:rsidR="006B07E9" w:rsidRPr="00394CC2" w:rsidRDefault="006B07E9" w:rsidP="00EE6347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82" w:type="dxa"/>
            <w:vMerge/>
          </w:tcPr>
          <w:p w:rsidR="006B07E9" w:rsidRDefault="006B07E9" w:rsidP="0013052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118" w:type="dxa"/>
            <w:vMerge w:val="restart"/>
          </w:tcPr>
          <w:p w:rsidR="006B07E9" w:rsidRPr="00CB7A79" w:rsidRDefault="006B07E9" w:rsidP="0082450C">
            <w:pPr>
              <w:jc w:val="center"/>
              <w:rPr>
                <w:rFonts w:ascii="Showcard Gothic" w:hAnsi="Showcard Gothic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B7A79">
              <w:rPr>
                <w:rFonts w:ascii="Showcard Gothic" w:hAnsi="Showcard Gothic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Brettspill</w:t>
            </w:r>
          </w:p>
          <w:p w:rsidR="006B07E9" w:rsidRDefault="006B07E9" w:rsidP="0082450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b-NO"/>
              </w:rPr>
              <w:drawing>
                <wp:inline distT="0" distB="0" distL="0" distR="0" wp14:anchorId="45C74D3C" wp14:editId="09EACE77">
                  <wp:extent cx="1144251" cy="987425"/>
                  <wp:effectExtent l="0" t="0" r="0" b="317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ek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37" cy="9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7E9" w:rsidRDefault="006B07E9" w:rsidP="0082450C">
            <w:pPr>
              <w:jc w:val="center"/>
              <w:rPr>
                <w:sz w:val="36"/>
                <w:szCs w:val="36"/>
              </w:rPr>
            </w:pPr>
          </w:p>
          <w:p w:rsidR="006B07E9" w:rsidRPr="00130524" w:rsidRDefault="006B07E9" w:rsidP="00CB5FDC">
            <w:r w:rsidRPr="00CB5FDC">
              <w:t>Mål: Vi lærer reglene i forskjellige spill.</w:t>
            </w:r>
          </w:p>
          <w:p w:rsidR="006B07E9" w:rsidRPr="00130524" w:rsidRDefault="006B07E9" w:rsidP="00130524">
            <w:pPr>
              <w:rPr>
                <w:sz w:val="36"/>
                <w:szCs w:val="36"/>
              </w:rPr>
            </w:pPr>
          </w:p>
          <w:p w:rsidR="006B07E9" w:rsidRDefault="006B07E9" w:rsidP="00130524">
            <w:pPr>
              <w:rPr>
                <w:sz w:val="36"/>
                <w:szCs w:val="36"/>
              </w:rPr>
            </w:pPr>
          </w:p>
          <w:p w:rsidR="006B07E9" w:rsidRDefault="006B07E9" w:rsidP="00130524">
            <w:pPr>
              <w:rPr>
                <w:sz w:val="36"/>
                <w:szCs w:val="36"/>
              </w:rPr>
            </w:pPr>
          </w:p>
          <w:p w:rsidR="006B07E9" w:rsidRPr="00130524" w:rsidRDefault="006B07E9" w:rsidP="00130524">
            <w:pPr>
              <w:jc w:val="right"/>
              <w:rPr>
                <w:sz w:val="36"/>
                <w:szCs w:val="36"/>
              </w:rPr>
            </w:pPr>
          </w:p>
        </w:tc>
      </w:tr>
      <w:tr w:rsidR="006B07E9" w:rsidTr="006B07E9">
        <w:trPr>
          <w:trHeight w:val="439"/>
        </w:trPr>
        <w:tc>
          <w:tcPr>
            <w:tcW w:w="1496" w:type="dxa"/>
            <w:vMerge/>
          </w:tcPr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75" w:type="dxa"/>
            <w:vMerge w:val="restart"/>
          </w:tcPr>
          <w:p w:rsidR="006B07E9" w:rsidRPr="006B07E9" w:rsidRDefault="006B07E9" w:rsidP="006B07E9">
            <w:pPr>
              <w:jc w:val="center"/>
              <w:rPr>
                <w:rFonts w:ascii="Jokerman" w:hAnsi="Jokerman"/>
                <w:b/>
                <w:color w:val="70AD47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6B07E9">
              <w:rPr>
                <w:rFonts w:ascii="Jokerman" w:hAnsi="Jokerman"/>
                <w:b/>
                <w:color w:val="70AD47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Snømann</w:t>
            </w:r>
          </w:p>
          <w:p w:rsidR="006B07E9" w:rsidRDefault="006B07E9" w:rsidP="00FC2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lager navn-snømann</w:t>
            </w:r>
          </w:p>
          <w:p w:rsidR="006B07E9" w:rsidRDefault="006B07E9" w:rsidP="00FC2DD1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F7CAAC" w:themeColor="accent2" w:themeTint="66"/>
                <w:sz w:val="36"/>
                <w:szCs w:val="36"/>
                <w:lang w:eastAsia="nb-NO"/>
              </w:rPr>
              <w:drawing>
                <wp:inline distT="0" distB="0" distL="0" distR="0">
                  <wp:extent cx="1471426" cy="132207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nømann nav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80" cy="133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7E9" w:rsidRDefault="006B07E9" w:rsidP="006B07E9"/>
          <w:p w:rsidR="006B07E9" w:rsidRPr="00394CC2" w:rsidRDefault="006B07E9" w:rsidP="006B07E9">
            <w:r>
              <w:t xml:space="preserve">Mål: Jeg klarer å klippe ut og sette </w:t>
            </w:r>
            <w:r w:rsidR="00742D00">
              <w:t>sammen ulike geometriske figurer.</w:t>
            </w:r>
            <w:r>
              <w:t xml:space="preserve"> </w:t>
            </w:r>
          </w:p>
        </w:tc>
        <w:tc>
          <w:tcPr>
            <w:tcW w:w="3006" w:type="dxa"/>
            <w:vMerge/>
            <w:tcBorders>
              <w:bottom w:val="single" w:sz="4" w:space="0" w:color="auto"/>
            </w:tcBorders>
          </w:tcPr>
          <w:p w:rsidR="006B07E9" w:rsidRPr="00394CC2" w:rsidRDefault="006B07E9" w:rsidP="00C44CB0">
            <w:pPr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008" w:type="dxa"/>
            <w:vMerge/>
          </w:tcPr>
          <w:p w:rsidR="006B07E9" w:rsidRPr="00394CC2" w:rsidRDefault="006B07E9" w:rsidP="00EE6347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82" w:type="dxa"/>
            <w:vMerge/>
          </w:tcPr>
          <w:p w:rsidR="006B07E9" w:rsidRDefault="006B07E9" w:rsidP="0013052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118" w:type="dxa"/>
            <w:vMerge/>
          </w:tcPr>
          <w:p w:rsidR="006B07E9" w:rsidRDefault="006B07E9" w:rsidP="0082450C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6B07E9" w:rsidTr="006B07E9">
        <w:trPr>
          <w:trHeight w:val="4425"/>
        </w:trPr>
        <w:tc>
          <w:tcPr>
            <w:tcW w:w="1496" w:type="dxa"/>
            <w:vMerge/>
            <w:tcBorders>
              <w:bottom w:val="single" w:sz="4" w:space="0" w:color="auto"/>
            </w:tcBorders>
          </w:tcPr>
          <w:p w:rsidR="006B07E9" w:rsidRDefault="006B07E9" w:rsidP="0013052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75" w:type="dxa"/>
            <w:vMerge/>
            <w:tcBorders>
              <w:bottom w:val="single" w:sz="4" w:space="0" w:color="auto"/>
            </w:tcBorders>
          </w:tcPr>
          <w:p w:rsidR="006B07E9" w:rsidRPr="006B07E9" w:rsidRDefault="006B07E9" w:rsidP="006B07E9">
            <w:pPr>
              <w:jc w:val="center"/>
              <w:rPr>
                <w:rFonts w:ascii="Jokerman" w:hAnsi="Jokerman"/>
                <w:b/>
                <w:color w:val="70AD47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6B07E9" w:rsidRDefault="006B07E9" w:rsidP="00290AA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73FA9"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Aktiviteter i gymsalen</w:t>
            </w:r>
          </w:p>
          <w:p w:rsidR="006B07E9" w:rsidRPr="00394CC2" w:rsidRDefault="006B07E9" w:rsidP="00290AA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36"/>
                <w:szCs w:val="36"/>
                <w:lang w:eastAsia="nb-NO"/>
              </w:rPr>
              <w:drawing>
                <wp:inline distT="0" distB="0" distL="0" distR="0" wp14:anchorId="20A1D313" wp14:editId="7B2B3B9E">
                  <wp:extent cx="1390015" cy="725170"/>
                  <wp:effectExtent l="0" t="0" r="635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Merge/>
            <w:tcBorders>
              <w:bottom w:val="single" w:sz="4" w:space="0" w:color="auto"/>
            </w:tcBorders>
          </w:tcPr>
          <w:p w:rsidR="006B07E9" w:rsidRPr="00394CC2" w:rsidRDefault="006B07E9" w:rsidP="00EE6347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82" w:type="dxa"/>
            <w:vMerge/>
            <w:tcBorders>
              <w:bottom w:val="single" w:sz="4" w:space="0" w:color="auto"/>
            </w:tcBorders>
          </w:tcPr>
          <w:p w:rsidR="006B07E9" w:rsidRDefault="006B07E9" w:rsidP="0013052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6B07E9" w:rsidRDefault="006B07E9" w:rsidP="0082450C">
            <w:pPr>
              <w:jc w:val="center"/>
              <w:rPr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130524" w:rsidTr="00EB34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585" w:type="dxa"/>
            <w:gridSpan w:val="6"/>
            <w:shd w:val="clear" w:color="auto" w:fill="A8D08D" w:themeFill="accent6" w:themeFillTint="99"/>
          </w:tcPr>
          <w:p w:rsidR="00130524" w:rsidRPr="00130524" w:rsidRDefault="00130524" w:rsidP="003E2AC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Husk:</w:t>
            </w:r>
            <w:r w:rsidR="009E1BEE">
              <w:rPr>
                <w:b/>
                <w:i/>
                <w:sz w:val="32"/>
                <w:szCs w:val="32"/>
              </w:rPr>
              <w:t xml:space="preserve"> </w:t>
            </w:r>
          </w:p>
        </w:tc>
      </w:tr>
    </w:tbl>
    <w:p w:rsidR="009B23B6" w:rsidRDefault="009B23B6"/>
    <w:p w:rsidR="004814E2" w:rsidRDefault="004814E2"/>
    <w:tbl>
      <w:tblPr>
        <w:tblStyle w:val="Tabellrutenett"/>
        <w:tblW w:w="16585" w:type="dxa"/>
        <w:tblInd w:w="-1281" w:type="dxa"/>
        <w:tblLook w:val="04A0" w:firstRow="1" w:lastRow="0" w:firstColumn="1" w:lastColumn="0" w:noHBand="0" w:noVBand="1"/>
      </w:tblPr>
      <w:tblGrid>
        <w:gridCol w:w="1502"/>
        <w:gridCol w:w="2892"/>
        <w:gridCol w:w="2788"/>
        <w:gridCol w:w="2884"/>
        <w:gridCol w:w="3186"/>
        <w:gridCol w:w="3333"/>
      </w:tblGrid>
      <w:tr w:rsidR="009A6748" w:rsidTr="00D64AEF">
        <w:tc>
          <w:tcPr>
            <w:tcW w:w="1502" w:type="dxa"/>
            <w:shd w:val="clear" w:color="auto" w:fill="A8D08D" w:themeFill="accent6" w:themeFillTint="99"/>
          </w:tcPr>
          <w:p w:rsidR="004814E2" w:rsidRPr="004814E2" w:rsidRDefault="004814E2" w:rsidP="004814E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UKE:</w:t>
            </w:r>
          </w:p>
        </w:tc>
        <w:tc>
          <w:tcPr>
            <w:tcW w:w="2892" w:type="dxa"/>
            <w:shd w:val="clear" w:color="auto" w:fill="A8D08D" w:themeFill="accent6" w:themeFillTint="99"/>
          </w:tcPr>
          <w:p w:rsidR="004814E2" w:rsidRPr="004814E2" w:rsidRDefault="003E2ACD" w:rsidP="004814E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MANDAG 15/1</w:t>
            </w:r>
          </w:p>
        </w:tc>
        <w:tc>
          <w:tcPr>
            <w:tcW w:w="2788" w:type="dxa"/>
            <w:shd w:val="clear" w:color="auto" w:fill="A8D08D" w:themeFill="accent6" w:themeFillTint="99"/>
          </w:tcPr>
          <w:p w:rsidR="004814E2" w:rsidRPr="004814E2" w:rsidRDefault="003E2ACD" w:rsidP="004814E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TIRSDAG 16/1</w:t>
            </w:r>
          </w:p>
        </w:tc>
        <w:tc>
          <w:tcPr>
            <w:tcW w:w="2884" w:type="dxa"/>
            <w:shd w:val="clear" w:color="auto" w:fill="A8D08D" w:themeFill="accent6" w:themeFillTint="99"/>
          </w:tcPr>
          <w:p w:rsidR="004814E2" w:rsidRPr="004814E2" w:rsidRDefault="003E2ACD" w:rsidP="004814E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ONSDAG 17/1</w:t>
            </w:r>
          </w:p>
        </w:tc>
        <w:tc>
          <w:tcPr>
            <w:tcW w:w="3186" w:type="dxa"/>
            <w:shd w:val="clear" w:color="auto" w:fill="A8D08D" w:themeFill="accent6" w:themeFillTint="99"/>
          </w:tcPr>
          <w:p w:rsidR="004814E2" w:rsidRPr="004814E2" w:rsidRDefault="003E2ACD" w:rsidP="004814E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TORSDAG 18/1</w:t>
            </w:r>
          </w:p>
        </w:tc>
        <w:tc>
          <w:tcPr>
            <w:tcW w:w="3333" w:type="dxa"/>
            <w:shd w:val="clear" w:color="auto" w:fill="A8D08D" w:themeFill="accent6" w:themeFillTint="99"/>
          </w:tcPr>
          <w:p w:rsidR="004814E2" w:rsidRPr="004814E2" w:rsidRDefault="003E2ACD" w:rsidP="004814E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FREDAG 19/1</w:t>
            </w:r>
          </w:p>
        </w:tc>
      </w:tr>
      <w:tr w:rsidR="003440BA" w:rsidTr="00F1403F">
        <w:trPr>
          <w:trHeight w:val="2145"/>
        </w:trPr>
        <w:tc>
          <w:tcPr>
            <w:tcW w:w="1502" w:type="dxa"/>
            <w:vMerge w:val="restart"/>
          </w:tcPr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  <w:p w:rsidR="003440BA" w:rsidRPr="004814E2" w:rsidRDefault="003440BA" w:rsidP="00E354A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2892" w:type="dxa"/>
            <w:tcBorders>
              <w:bottom w:val="single" w:sz="4" w:space="0" w:color="auto"/>
            </w:tcBorders>
          </w:tcPr>
          <w:p w:rsidR="003440BA" w:rsidRDefault="003440BA" w:rsidP="00F94F50">
            <w:pPr>
              <w:jc w:val="center"/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94F50"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Barnemøte</w:t>
            </w:r>
          </w:p>
          <w:p w:rsidR="003440BA" w:rsidRDefault="003440BA" w:rsidP="00822F4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70AD47"/>
                <w:spacing w:val="10"/>
                <w:sz w:val="36"/>
                <w:szCs w:val="36"/>
                <w:lang w:eastAsia="nb-NO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inline distT="0" distB="0" distL="0" distR="0" wp14:anchorId="76FFC348" wp14:editId="4CF3996A">
                  <wp:extent cx="1231265" cy="817245"/>
                  <wp:effectExtent l="0" t="0" r="6985" b="190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40BA" w:rsidRPr="005A26AD" w:rsidRDefault="003440BA" w:rsidP="005A26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Tema: regler på aks</w:t>
            </w:r>
          </w:p>
        </w:tc>
        <w:tc>
          <w:tcPr>
            <w:tcW w:w="2788" w:type="dxa"/>
            <w:vMerge w:val="restart"/>
          </w:tcPr>
          <w:p w:rsidR="003440BA" w:rsidRPr="00AF6925" w:rsidRDefault="003440BA" w:rsidP="003E2ACD">
            <w:pPr>
              <w:rPr>
                <w:rFonts w:ascii="Snap ITC" w:hAnsi="Snap IT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F6925">
              <w:rPr>
                <w:rFonts w:ascii="Snap ITC" w:hAnsi="Snap IT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Vi lager </w:t>
            </w:r>
            <w:proofErr w:type="spellStart"/>
            <w:r w:rsidRPr="00AF6925">
              <w:rPr>
                <w:rFonts w:ascii="Snap ITC" w:hAnsi="Snap IT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vinterbilder</w:t>
            </w:r>
            <w:proofErr w:type="spellEnd"/>
          </w:p>
          <w:p w:rsidR="003440BA" w:rsidRDefault="003440BA" w:rsidP="00AF6925">
            <w:pPr>
              <w:jc w:val="center"/>
              <w:rPr>
                <w:b/>
                <w:color w:val="FF0000"/>
                <w:sz w:val="36"/>
                <w:szCs w:val="36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FF0000"/>
                <w:sz w:val="36"/>
                <w:szCs w:val="36"/>
                <w:lang w:eastAsia="nb-NO"/>
              </w:rPr>
              <w:drawing>
                <wp:inline distT="0" distB="0" distL="0" distR="0" wp14:anchorId="385165E1" wp14:editId="25BE3192">
                  <wp:extent cx="1264515" cy="1494155"/>
                  <wp:effectExtent l="0" t="0" r="0" b="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interbild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47" cy="151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0BA" w:rsidRPr="005104F5" w:rsidRDefault="003440BA" w:rsidP="005104F5">
            <w:pPr>
              <w:rPr>
                <w:sz w:val="24"/>
                <w:szCs w:val="24"/>
              </w:rPr>
            </w:pPr>
          </w:p>
        </w:tc>
        <w:tc>
          <w:tcPr>
            <w:tcW w:w="2884" w:type="dxa"/>
            <w:vMerge w:val="restart"/>
          </w:tcPr>
          <w:p w:rsidR="003440BA" w:rsidRPr="000938CA" w:rsidRDefault="003440BA" w:rsidP="00AE112A">
            <w:pPr>
              <w:jc w:val="center"/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0938CA"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Lego by</w:t>
            </w:r>
          </w:p>
          <w:p w:rsidR="003440BA" w:rsidRDefault="003440BA" w:rsidP="00AE112A">
            <w:pPr>
              <w:jc w:val="center"/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b/>
                <w:noProof/>
                <w:color w:val="70AD47"/>
                <w:spacing w:val="10"/>
                <w:sz w:val="36"/>
                <w:szCs w:val="36"/>
                <w:lang w:eastAsia="nb-NO"/>
              </w:rPr>
              <w:drawing>
                <wp:inline distT="0" distB="0" distL="0" distR="0" wp14:anchorId="0C8076CC" wp14:editId="375A31E6">
                  <wp:extent cx="1281801" cy="849415"/>
                  <wp:effectExtent l="0" t="0" r="0" b="825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EGO-sustainable-building-brick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81" cy="8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0BA" w:rsidRPr="00480802" w:rsidRDefault="003440BA" w:rsidP="004808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Prosjekt: Vi fortsetter med å bygge byen vår.</w:t>
            </w:r>
          </w:p>
        </w:tc>
        <w:tc>
          <w:tcPr>
            <w:tcW w:w="3186" w:type="dxa"/>
            <w:vMerge w:val="restart"/>
          </w:tcPr>
          <w:p w:rsidR="003440BA" w:rsidRDefault="003440BA" w:rsidP="00FC2FAF">
            <w:pPr>
              <w:jc w:val="center"/>
              <w:rPr>
                <w:rFonts w:ascii="Bernard MT Condensed" w:hAnsi="Bernard MT Condensed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</w:rPr>
            </w:pPr>
            <w:r w:rsidRPr="00FC2FAF">
              <w:rPr>
                <w:rFonts w:ascii="Bernard MT Condensed" w:hAnsi="Bernard MT Condensed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</w:rPr>
              <w:t>Vi perler nøkkelringer</w:t>
            </w:r>
          </w:p>
          <w:p w:rsidR="003440BA" w:rsidRPr="005B63E7" w:rsidRDefault="003440BA" w:rsidP="005B63E7">
            <w:pPr>
              <w:jc w:val="center"/>
              <w:rPr>
                <w:rFonts w:ascii="Bernard MT Condensed" w:hAnsi="Bernard MT Condensed"/>
                <w:color w:val="7030A0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color w:val="7030A0"/>
                <w:sz w:val="36"/>
                <w:szCs w:val="36"/>
                <w:lang w:eastAsia="nb-NO"/>
              </w:rPr>
              <w:drawing>
                <wp:inline distT="0" distB="0" distL="0" distR="0" wp14:anchorId="1A390A77" wp14:editId="19533CC4">
                  <wp:extent cx="1371600" cy="1769807"/>
                  <wp:effectExtent l="0" t="0" r="0" b="1905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029cd77390bbdf5c61112f189e424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20" cy="17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Merge w:val="restart"/>
          </w:tcPr>
          <w:p w:rsidR="003440BA" w:rsidRPr="00795363" w:rsidRDefault="003440BA" w:rsidP="007953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feirer</w:t>
            </w:r>
          </w:p>
          <w:p w:rsidR="003440BA" w:rsidRPr="00C37CEC" w:rsidRDefault="003440BA" w:rsidP="00795363">
            <w:pPr>
              <w:jc w:val="center"/>
              <w:rPr>
                <w:rFonts w:ascii="Ravie" w:hAnsi="Ravie"/>
                <w:b/>
                <w:outline/>
                <w:color w:val="F7CAAC" w:themeColor="accent2" w:themeTint="66"/>
                <w:sz w:val="40"/>
                <w:szCs w:val="4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37CEC">
              <w:rPr>
                <w:rFonts w:ascii="Ravie" w:hAnsi="Ravie"/>
                <w:b/>
                <w:outline/>
                <w:color w:val="F7CAAC" w:themeColor="accent2" w:themeTint="66"/>
                <w:sz w:val="40"/>
                <w:szCs w:val="4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Popcorn dagen</w:t>
            </w:r>
          </w:p>
          <w:p w:rsidR="003440BA" w:rsidRDefault="003440BA" w:rsidP="007953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lager vår egen popcornpose, og koser oss med film, popcorn og saft.</w:t>
            </w:r>
          </w:p>
          <w:p w:rsidR="003440BA" w:rsidRDefault="003440BA" w:rsidP="00DE294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294EF443" wp14:editId="54FD65A3">
                  <wp:extent cx="1780947" cy="1113155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-filmvisning-1080x67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89" cy="112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0BA" w:rsidRPr="005B63E7" w:rsidRDefault="003440BA" w:rsidP="005B63E7">
            <w:pPr>
              <w:rPr>
                <w:sz w:val="24"/>
                <w:szCs w:val="24"/>
              </w:rPr>
            </w:pPr>
          </w:p>
        </w:tc>
      </w:tr>
      <w:tr w:rsidR="003440BA" w:rsidTr="00152C3A">
        <w:trPr>
          <w:trHeight w:val="1440"/>
        </w:trPr>
        <w:tc>
          <w:tcPr>
            <w:tcW w:w="1502" w:type="dxa"/>
            <w:vMerge/>
          </w:tcPr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92" w:type="dxa"/>
            <w:vMerge w:val="restart"/>
          </w:tcPr>
          <w:p w:rsidR="003440BA" w:rsidRPr="00713B8E" w:rsidRDefault="003440BA" w:rsidP="00822F4F">
            <w:pPr>
              <w:jc w:val="center"/>
              <w:rPr>
                <w:rFonts w:ascii="Ravie" w:hAnsi="Ravie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33DFD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713B8E">
              <w:rPr>
                <w:rFonts w:ascii="Ravie" w:hAnsi="Ravie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33DFD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Snømann bingo</w:t>
            </w:r>
          </w:p>
          <w:p w:rsidR="003440BA" w:rsidRPr="005B63E7" w:rsidRDefault="003440BA" w:rsidP="005B63E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7026707" wp14:editId="02372926">
                  <wp:extent cx="1364978" cy="1910969"/>
                  <wp:effectExtent l="0" t="0" r="6985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owmanBingoBoard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94" cy="192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/>
          </w:tcPr>
          <w:p w:rsidR="003440BA" w:rsidRPr="003E2ACD" w:rsidRDefault="003440BA" w:rsidP="003E2ACD">
            <w:pPr>
              <w:rPr>
                <w:b/>
                <w:color w:val="FF0000"/>
                <w:sz w:val="36"/>
                <w:szCs w:val="36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884" w:type="dxa"/>
            <w:vMerge/>
          </w:tcPr>
          <w:p w:rsidR="003440BA" w:rsidRPr="003E2ACD" w:rsidRDefault="003440BA" w:rsidP="003E2ACD">
            <w:pPr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3186" w:type="dxa"/>
            <w:vMerge/>
          </w:tcPr>
          <w:p w:rsidR="003440BA" w:rsidRPr="003E2ACD" w:rsidRDefault="003440BA" w:rsidP="003E2ACD">
            <w:pPr>
              <w:rPr>
                <w:color w:val="7030A0"/>
                <w:sz w:val="36"/>
                <w:szCs w:val="36"/>
              </w:rPr>
            </w:pPr>
          </w:p>
        </w:tc>
        <w:tc>
          <w:tcPr>
            <w:tcW w:w="3333" w:type="dxa"/>
            <w:vMerge/>
          </w:tcPr>
          <w:p w:rsidR="003440BA" w:rsidRDefault="003440BA" w:rsidP="00795363">
            <w:pPr>
              <w:jc w:val="center"/>
              <w:rPr>
                <w:sz w:val="24"/>
                <w:szCs w:val="24"/>
              </w:rPr>
            </w:pPr>
          </w:p>
        </w:tc>
      </w:tr>
      <w:tr w:rsidR="003440BA" w:rsidTr="00004D69">
        <w:trPr>
          <w:trHeight w:val="439"/>
        </w:trPr>
        <w:tc>
          <w:tcPr>
            <w:tcW w:w="1502" w:type="dxa"/>
            <w:vMerge/>
          </w:tcPr>
          <w:p w:rsidR="003440BA" w:rsidRDefault="003440BA" w:rsidP="00E354A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92" w:type="dxa"/>
            <w:vMerge/>
          </w:tcPr>
          <w:p w:rsidR="003440BA" w:rsidRPr="00713B8E" w:rsidRDefault="003440BA" w:rsidP="00822F4F">
            <w:pPr>
              <w:jc w:val="center"/>
              <w:rPr>
                <w:rFonts w:ascii="Ravie" w:hAnsi="Ravie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33DFD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2788" w:type="dxa"/>
            <w:vMerge/>
            <w:tcBorders>
              <w:bottom w:val="single" w:sz="4" w:space="0" w:color="auto"/>
            </w:tcBorders>
          </w:tcPr>
          <w:p w:rsidR="003440BA" w:rsidRPr="003E2ACD" w:rsidRDefault="003440BA" w:rsidP="003E2ACD">
            <w:pPr>
              <w:rPr>
                <w:b/>
                <w:color w:val="FF0000"/>
                <w:sz w:val="36"/>
                <w:szCs w:val="36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884" w:type="dxa"/>
            <w:vMerge/>
          </w:tcPr>
          <w:p w:rsidR="003440BA" w:rsidRPr="003E2ACD" w:rsidRDefault="003440BA" w:rsidP="003E2ACD">
            <w:pPr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3186" w:type="dxa"/>
            <w:vMerge/>
          </w:tcPr>
          <w:p w:rsidR="003440BA" w:rsidRPr="003E2ACD" w:rsidRDefault="003440BA" w:rsidP="003E2ACD">
            <w:pPr>
              <w:rPr>
                <w:color w:val="7030A0"/>
                <w:sz w:val="36"/>
                <w:szCs w:val="36"/>
              </w:rPr>
            </w:pPr>
          </w:p>
        </w:tc>
        <w:tc>
          <w:tcPr>
            <w:tcW w:w="3333" w:type="dxa"/>
            <w:vMerge w:val="restart"/>
          </w:tcPr>
          <w:p w:rsidR="003440BA" w:rsidRPr="00164AF3" w:rsidRDefault="003440BA" w:rsidP="003440BA">
            <w:pPr>
              <w:jc w:val="center"/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164AF3"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Lego by</w:t>
            </w:r>
          </w:p>
          <w:p w:rsidR="003440BA" w:rsidRDefault="003440BA" w:rsidP="00164A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7C97A304" wp14:editId="6055D60C">
                  <wp:extent cx="1280160" cy="847725"/>
                  <wp:effectExtent l="0" t="0" r="0" b="9525"/>
                  <wp:docPr id="57" name="Bil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40BA" w:rsidRDefault="003440BA" w:rsidP="005B6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avslutter </w:t>
            </w:r>
            <w:proofErr w:type="spellStart"/>
            <w:r>
              <w:rPr>
                <w:sz w:val="24"/>
                <w:szCs w:val="24"/>
              </w:rPr>
              <w:t>lego</w:t>
            </w:r>
            <w:proofErr w:type="spellEnd"/>
            <w:r>
              <w:rPr>
                <w:sz w:val="24"/>
                <w:szCs w:val="24"/>
              </w:rPr>
              <w:t xml:space="preserve"> by-prosjektet vårt.</w:t>
            </w:r>
          </w:p>
          <w:p w:rsidR="003440BA" w:rsidRDefault="003440BA" w:rsidP="005B63E7">
            <w:pPr>
              <w:rPr>
                <w:sz w:val="24"/>
                <w:szCs w:val="24"/>
              </w:rPr>
            </w:pPr>
          </w:p>
        </w:tc>
      </w:tr>
      <w:tr w:rsidR="005B63E7" w:rsidTr="00004D69">
        <w:trPr>
          <w:trHeight w:val="439"/>
        </w:trPr>
        <w:tc>
          <w:tcPr>
            <w:tcW w:w="1502" w:type="dxa"/>
            <w:vMerge/>
          </w:tcPr>
          <w:p w:rsidR="005B63E7" w:rsidRDefault="005B63E7" w:rsidP="00E354A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92" w:type="dxa"/>
            <w:vMerge/>
          </w:tcPr>
          <w:p w:rsidR="005B63E7" w:rsidRPr="00713B8E" w:rsidRDefault="005B63E7" w:rsidP="00822F4F">
            <w:pPr>
              <w:jc w:val="center"/>
              <w:rPr>
                <w:rFonts w:ascii="Ravie" w:hAnsi="Ravie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33DFD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2788" w:type="dxa"/>
            <w:vMerge w:val="restart"/>
          </w:tcPr>
          <w:p w:rsidR="005B63E7" w:rsidRPr="00164AF3" w:rsidRDefault="005B63E7" w:rsidP="00AF6925">
            <w:pPr>
              <w:jc w:val="center"/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164AF3"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Lego by</w:t>
            </w:r>
          </w:p>
          <w:p w:rsidR="005B63E7" w:rsidRDefault="005B63E7" w:rsidP="00AF6925">
            <w:pPr>
              <w:jc w:val="center"/>
              <w:rPr>
                <w:rFonts w:ascii="Broadway" w:hAnsi="Broadway"/>
                <w:b/>
                <w:color w:val="FF0000"/>
                <w:sz w:val="36"/>
                <w:szCs w:val="36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>
              <w:rPr>
                <w:rFonts w:ascii="Broadway" w:hAnsi="Broadway"/>
                <w:b/>
                <w:noProof/>
                <w:color w:val="FF0000"/>
                <w:sz w:val="36"/>
                <w:szCs w:val="36"/>
                <w:lang w:eastAsia="nb-NO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1B6D5519" wp14:editId="4C665C06">
                  <wp:extent cx="1280160" cy="847725"/>
                  <wp:effectExtent l="0" t="0" r="0" b="952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63E7" w:rsidRPr="003E2ACD" w:rsidRDefault="005B63E7" w:rsidP="005104F5">
            <w:pPr>
              <w:rPr>
                <w:b/>
                <w:color w:val="FF0000"/>
                <w:sz w:val="36"/>
                <w:szCs w:val="36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 xml:space="preserve">Prosjekt: </w:t>
            </w:r>
            <w:r w:rsidRPr="005104F5">
              <w:rPr>
                <w:sz w:val="24"/>
                <w:szCs w:val="24"/>
              </w:rPr>
              <w:t xml:space="preserve">Vi begynner å bygge en by av </w:t>
            </w:r>
            <w:proofErr w:type="spellStart"/>
            <w:r w:rsidRPr="005104F5">
              <w:rPr>
                <w:sz w:val="24"/>
                <w:szCs w:val="24"/>
              </w:rPr>
              <w:t>lego</w:t>
            </w:r>
            <w:proofErr w:type="spellEnd"/>
            <w:r w:rsidRPr="005104F5">
              <w:rPr>
                <w:sz w:val="24"/>
                <w:szCs w:val="24"/>
              </w:rPr>
              <w:t>, og ser om vi klarer å bruke hver eneste kloss.</w:t>
            </w:r>
          </w:p>
        </w:tc>
        <w:tc>
          <w:tcPr>
            <w:tcW w:w="2884" w:type="dxa"/>
            <w:vMerge/>
          </w:tcPr>
          <w:p w:rsidR="005B63E7" w:rsidRPr="003E2ACD" w:rsidRDefault="005B63E7" w:rsidP="003E2ACD">
            <w:pPr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3186" w:type="dxa"/>
            <w:vMerge/>
          </w:tcPr>
          <w:p w:rsidR="005B63E7" w:rsidRPr="003E2ACD" w:rsidRDefault="005B63E7" w:rsidP="003E2ACD">
            <w:pPr>
              <w:rPr>
                <w:color w:val="7030A0"/>
                <w:sz w:val="36"/>
                <w:szCs w:val="36"/>
              </w:rPr>
            </w:pPr>
          </w:p>
        </w:tc>
        <w:tc>
          <w:tcPr>
            <w:tcW w:w="3333" w:type="dxa"/>
            <w:vMerge/>
          </w:tcPr>
          <w:p w:rsidR="005B63E7" w:rsidRDefault="005B63E7" w:rsidP="00795363">
            <w:pPr>
              <w:jc w:val="center"/>
              <w:rPr>
                <w:sz w:val="24"/>
                <w:szCs w:val="24"/>
              </w:rPr>
            </w:pPr>
          </w:p>
        </w:tc>
      </w:tr>
      <w:tr w:rsidR="005B63E7" w:rsidTr="005B63E7">
        <w:trPr>
          <w:trHeight w:val="2799"/>
        </w:trPr>
        <w:tc>
          <w:tcPr>
            <w:tcW w:w="1502" w:type="dxa"/>
            <w:vMerge/>
            <w:tcBorders>
              <w:bottom w:val="single" w:sz="4" w:space="0" w:color="auto"/>
            </w:tcBorders>
          </w:tcPr>
          <w:p w:rsidR="005B63E7" w:rsidRDefault="005B63E7" w:rsidP="00E354A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892" w:type="dxa"/>
            <w:vMerge/>
            <w:tcBorders>
              <w:bottom w:val="single" w:sz="4" w:space="0" w:color="auto"/>
            </w:tcBorders>
          </w:tcPr>
          <w:p w:rsidR="005B63E7" w:rsidRPr="00713B8E" w:rsidRDefault="005B63E7" w:rsidP="00822F4F">
            <w:pPr>
              <w:jc w:val="center"/>
              <w:rPr>
                <w:rFonts w:ascii="Ravie" w:hAnsi="Ravie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33DFD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2788" w:type="dxa"/>
            <w:vMerge/>
            <w:tcBorders>
              <w:bottom w:val="single" w:sz="4" w:space="0" w:color="auto"/>
            </w:tcBorders>
          </w:tcPr>
          <w:p w:rsidR="005B63E7" w:rsidRPr="00164AF3" w:rsidRDefault="005B63E7" w:rsidP="00AF6925">
            <w:pPr>
              <w:jc w:val="center"/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884" w:type="dxa"/>
            <w:vMerge/>
            <w:tcBorders>
              <w:bottom w:val="single" w:sz="4" w:space="0" w:color="auto"/>
            </w:tcBorders>
          </w:tcPr>
          <w:p w:rsidR="005B63E7" w:rsidRPr="003E2ACD" w:rsidRDefault="005B63E7" w:rsidP="003E2ACD">
            <w:pPr>
              <w:rPr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3186" w:type="dxa"/>
          </w:tcPr>
          <w:p w:rsidR="005B63E7" w:rsidRPr="00164AF3" w:rsidRDefault="005B63E7" w:rsidP="00FC2FAF">
            <w:pPr>
              <w:jc w:val="center"/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164AF3">
              <w:rPr>
                <w:rFonts w:ascii="Broadway" w:hAnsi="Broadway"/>
                <w:b/>
                <w:outline/>
                <w:color w:val="00B05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Lego by</w:t>
            </w:r>
          </w:p>
          <w:p w:rsidR="005B63E7" w:rsidRDefault="005B63E7" w:rsidP="00FC2FAF">
            <w:pPr>
              <w:jc w:val="center"/>
              <w:rPr>
                <w:rFonts w:ascii="Bernard MT Condensed" w:hAnsi="Bernard MT Condensed"/>
                <w:color w:val="7030A0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color w:val="7030A0"/>
                <w:sz w:val="36"/>
                <w:szCs w:val="36"/>
                <w:lang w:eastAsia="nb-NO"/>
              </w:rPr>
              <w:drawing>
                <wp:inline distT="0" distB="0" distL="0" distR="0" wp14:anchorId="4CC9DCD2" wp14:editId="772932A9">
                  <wp:extent cx="1280160" cy="847725"/>
                  <wp:effectExtent l="0" t="0" r="0" b="9525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63E7" w:rsidRPr="003E2ACD" w:rsidRDefault="005B63E7" w:rsidP="00164AF3">
            <w:pPr>
              <w:rPr>
                <w:color w:val="7030A0"/>
                <w:sz w:val="36"/>
                <w:szCs w:val="36"/>
              </w:rPr>
            </w:pPr>
            <w:r w:rsidRPr="00164AF3">
              <w:rPr>
                <w:sz w:val="24"/>
                <w:szCs w:val="24"/>
              </w:rPr>
              <w:t>Prosjekt: Vi fortsetter med å bygge byen vår.</w:t>
            </w:r>
          </w:p>
        </w:tc>
        <w:tc>
          <w:tcPr>
            <w:tcW w:w="3333" w:type="dxa"/>
            <w:vMerge/>
            <w:tcBorders>
              <w:bottom w:val="single" w:sz="4" w:space="0" w:color="auto"/>
            </w:tcBorders>
          </w:tcPr>
          <w:p w:rsidR="005B63E7" w:rsidRDefault="005B63E7" w:rsidP="00795363">
            <w:pPr>
              <w:jc w:val="center"/>
              <w:rPr>
                <w:sz w:val="24"/>
                <w:szCs w:val="24"/>
              </w:rPr>
            </w:pPr>
          </w:p>
        </w:tc>
      </w:tr>
      <w:tr w:rsidR="00171D49" w:rsidTr="00EB34BE">
        <w:tc>
          <w:tcPr>
            <w:tcW w:w="16585" w:type="dxa"/>
            <w:gridSpan w:val="6"/>
            <w:shd w:val="clear" w:color="auto" w:fill="A8D08D" w:themeFill="accent6" w:themeFillTint="99"/>
          </w:tcPr>
          <w:p w:rsidR="00E354A4" w:rsidRPr="00B739FA" w:rsidRDefault="00E354A4" w:rsidP="003E2ACD">
            <w:pPr>
              <w:rPr>
                <w:b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Husk: </w:t>
            </w:r>
            <w:r w:rsidR="00F13E4A">
              <w:rPr>
                <w:b/>
                <w:i/>
                <w:sz w:val="32"/>
                <w:szCs w:val="32"/>
              </w:rPr>
              <w:t>Barna har mulighet til å gå i gymsalen tirsdag og fredag som vanlig.</w:t>
            </w:r>
          </w:p>
        </w:tc>
      </w:tr>
    </w:tbl>
    <w:p w:rsidR="00A16B7B" w:rsidRDefault="00A16B7B"/>
    <w:tbl>
      <w:tblPr>
        <w:tblStyle w:val="Tabellrutenett"/>
        <w:tblW w:w="16634" w:type="dxa"/>
        <w:tblInd w:w="-1317" w:type="dxa"/>
        <w:tblLook w:val="04A0" w:firstRow="1" w:lastRow="0" w:firstColumn="1" w:lastColumn="0" w:noHBand="0" w:noVBand="1"/>
      </w:tblPr>
      <w:tblGrid>
        <w:gridCol w:w="1454"/>
        <w:gridCol w:w="2977"/>
        <w:gridCol w:w="2693"/>
        <w:gridCol w:w="2977"/>
        <w:gridCol w:w="3118"/>
        <w:gridCol w:w="3415"/>
      </w:tblGrid>
      <w:tr w:rsidR="00C77542" w:rsidTr="00C40811">
        <w:trPr>
          <w:trHeight w:val="328"/>
        </w:trPr>
        <w:tc>
          <w:tcPr>
            <w:tcW w:w="1454" w:type="dxa"/>
            <w:shd w:val="clear" w:color="auto" w:fill="A8D08D" w:themeFill="accent6" w:themeFillTint="99"/>
          </w:tcPr>
          <w:p w:rsidR="009F0B63" w:rsidRPr="009F0B63" w:rsidRDefault="009F0B63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UKE:</w:t>
            </w:r>
          </w:p>
        </w:tc>
        <w:tc>
          <w:tcPr>
            <w:tcW w:w="2977" w:type="dxa"/>
            <w:shd w:val="clear" w:color="auto" w:fill="A8D08D" w:themeFill="accent6" w:themeFillTint="99"/>
          </w:tcPr>
          <w:p w:rsidR="009F0B63" w:rsidRPr="009F0B63" w:rsidRDefault="009F0B63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MANDAG 22/1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9F0B63" w:rsidRPr="009F0B63" w:rsidRDefault="009F0B63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TIRSDAG 23/1</w:t>
            </w:r>
          </w:p>
        </w:tc>
        <w:tc>
          <w:tcPr>
            <w:tcW w:w="2977" w:type="dxa"/>
            <w:shd w:val="clear" w:color="auto" w:fill="A8D08D" w:themeFill="accent6" w:themeFillTint="99"/>
          </w:tcPr>
          <w:p w:rsidR="009F0B63" w:rsidRPr="009F0B63" w:rsidRDefault="009F0B63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ONSDAG 24/1</w:t>
            </w:r>
          </w:p>
        </w:tc>
        <w:tc>
          <w:tcPr>
            <w:tcW w:w="3118" w:type="dxa"/>
            <w:shd w:val="clear" w:color="auto" w:fill="A8D08D" w:themeFill="accent6" w:themeFillTint="99"/>
          </w:tcPr>
          <w:p w:rsidR="009F0B63" w:rsidRPr="009F0B63" w:rsidRDefault="009F0B63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TORSDAG 25/1</w:t>
            </w:r>
          </w:p>
        </w:tc>
        <w:tc>
          <w:tcPr>
            <w:tcW w:w="3415" w:type="dxa"/>
            <w:shd w:val="clear" w:color="auto" w:fill="A8D08D" w:themeFill="accent6" w:themeFillTint="99"/>
          </w:tcPr>
          <w:p w:rsidR="009F0B63" w:rsidRPr="009F0B63" w:rsidRDefault="009F0B63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FREDAG 26/1</w:t>
            </w:r>
          </w:p>
        </w:tc>
      </w:tr>
      <w:tr w:rsidR="001156DF" w:rsidTr="001156DF">
        <w:trPr>
          <w:trHeight w:val="2470"/>
        </w:trPr>
        <w:tc>
          <w:tcPr>
            <w:tcW w:w="1454" w:type="dxa"/>
            <w:vMerge w:val="restart"/>
          </w:tcPr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  <w:p w:rsidR="001156DF" w:rsidRPr="009F0B63" w:rsidRDefault="001156DF" w:rsidP="009F0B6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977" w:type="dxa"/>
          </w:tcPr>
          <w:p w:rsidR="001156DF" w:rsidRPr="00631F42" w:rsidRDefault="001156DF" w:rsidP="00631F42">
            <w:pPr>
              <w:jc w:val="center"/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631F42"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Barnemøte</w:t>
            </w:r>
          </w:p>
          <w:p w:rsidR="001156DF" w:rsidRDefault="001156DF" w:rsidP="00631F4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b-NO"/>
              </w:rPr>
              <w:drawing>
                <wp:inline distT="0" distB="0" distL="0" distR="0" wp14:anchorId="090501FA" wp14:editId="2029814E">
                  <wp:extent cx="1231265" cy="817245"/>
                  <wp:effectExtent l="0" t="0" r="6985" b="1905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56DF" w:rsidRDefault="001156DF" w:rsidP="00631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Tema: Vi fortsetter å jobbe med regler på aks.</w:t>
            </w:r>
          </w:p>
          <w:p w:rsidR="001156DF" w:rsidRPr="008E5771" w:rsidRDefault="001156DF" w:rsidP="00ED5EA9"/>
        </w:tc>
        <w:tc>
          <w:tcPr>
            <w:tcW w:w="2693" w:type="dxa"/>
            <w:vMerge w:val="restart"/>
          </w:tcPr>
          <w:p w:rsidR="001156DF" w:rsidRDefault="001156DF" w:rsidP="00C90B83">
            <w:pPr>
              <w:jc w:val="center"/>
              <w:rPr>
                <w:rFonts w:ascii="Showcard Gothic" w:hAnsi="Showcard Gothic"/>
                <w:b/>
                <w:outline/>
                <w:color w:val="7030A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Showcard Gothic" w:hAnsi="Showcard Gothic"/>
                <w:b/>
                <w:outline/>
                <w:color w:val="7030A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Snømann </w:t>
            </w:r>
            <w:r w:rsidRPr="00C90B83">
              <w:rPr>
                <w:rFonts w:ascii="Showcard Gothic" w:hAnsi="Showcard Gothic"/>
                <w:b/>
                <w:outline/>
                <w:color w:val="7030A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Bowling</w:t>
            </w:r>
          </w:p>
          <w:p w:rsidR="001156DF" w:rsidRDefault="001156DF" w:rsidP="00C90B83">
            <w:pPr>
              <w:jc w:val="center"/>
              <w:rPr>
                <w:rFonts w:ascii="Showcard Gothic" w:hAnsi="Showcard Gothic"/>
                <w:sz w:val="36"/>
                <w:szCs w:val="36"/>
              </w:rPr>
            </w:pPr>
            <w:r>
              <w:rPr>
                <w:rFonts w:ascii="Showcard Gothic" w:hAnsi="Showcard Gothic"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73524AA0" wp14:editId="3705CC4B">
                  <wp:extent cx="1362075" cy="1021557"/>
                  <wp:effectExtent l="0" t="0" r="0" b="7620"/>
                  <wp:docPr id="40" name="Bil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66b03f8e7b60cc88bfa7df6bacb4d0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61" cy="102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56DF" w:rsidRPr="00F8323D" w:rsidRDefault="001156DF" w:rsidP="00F832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maler flasker som skal bli bowlingkjegler. Når de er tørre, spiller vi noen runder med bowling.</w:t>
            </w:r>
          </w:p>
        </w:tc>
        <w:tc>
          <w:tcPr>
            <w:tcW w:w="2977" w:type="dxa"/>
            <w:vMerge w:val="restart"/>
          </w:tcPr>
          <w:p w:rsidR="001156DF" w:rsidRDefault="001156DF" w:rsidP="00C40811">
            <w:pPr>
              <w:jc w:val="center"/>
              <w:rPr>
                <w:rFonts w:ascii="Showcard Gothic" w:hAnsi="Showcard Gothic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B52C7">
              <w:rPr>
                <w:rFonts w:ascii="Showcard Gothic" w:hAnsi="Showcard Gothic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Vi maler snøen</w:t>
            </w:r>
          </w:p>
          <w:p w:rsidR="001156DF" w:rsidRDefault="001156DF" w:rsidP="00C40811">
            <w:pPr>
              <w:jc w:val="center"/>
              <w:rPr>
                <w:b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howcard Gothic" w:hAnsi="Showcard Gothic"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747B2FEF" wp14:editId="34EAEA19">
                  <wp:extent cx="1390316" cy="1219200"/>
                  <wp:effectExtent l="0" t="0" r="635" b="0"/>
                  <wp:docPr id="38" name="Bil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N_boy-painting-with-big-brush-cartoon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87" cy="122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56DF" w:rsidRPr="007B2EDE" w:rsidRDefault="001156DF" w:rsidP="00C40811">
            <w:pPr>
              <w:jc w:val="center"/>
              <w:rPr>
                <w:b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118" w:type="dxa"/>
            <w:vMerge w:val="restart"/>
          </w:tcPr>
          <w:p w:rsidR="001156DF" w:rsidRDefault="001156DF" w:rsidP="001B52C7">
            <w:pPr>
              <w:jc w:val="center"/>
              <w:rPr>
                <w:rFonts w:ascii="Showcard Gothic" w:hAnsi="Showcard Gothic"/>
                <w:sz w:val="36"/>
                <w:szCs w:val="36"/>
              </w:rPr>
            </w:pPr>
            <w:r>
              <w:rPr>
                <w:b/>
                <w:noProof/>
                <w:lang w:eastAsia="nb-N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31D3882A" wp14:editId="1B1B6E61">
                  <wp:extent cx="1402080" cy="993775"/>
                  <wp:effectExtent l="0" t="0" r="7620" b="0"/>
                  <wp:docPr id="42" name="Bil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56DF" w:rsidRPr="00C40811" w:rsidRDefault="001156DF" w:rsidP="001B52C7">
            <w:pPr>
              <w:jc w:val="center"/>
              <w:rPr>
                <w:rFonts w:ascii="Snap ITC" w:hAnsi="Snap ITC"/>
                <w:b/>
                <w:color w:val="F7CAAC" w:themeColor="accent2" w:themeTint="66"/>
                <w:sz w:val="48"/>
                <w:szCs w:val="4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40811">
              <w:rPr>
                <w:rFonts w:ascii="Snap ITC" w:hAnsi="Snap ITC"/>
                <w:b/>
                <w:color w:val="F7CAAC" w:themeColor="accent2" w:themeTint="66"/>
                <w:sz w:val="48"/>
                <w:szCs w:val="4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TORSDAG</w:t>
            </w:r>
          </w:p>
          <w:p w:rsidR="001156DF" w:rsidRPr="00C40811" w:rsidRDefault="001156DF" w:rsidP="00C40811">
            <w:pPr>
              <w:jc w:val="center"/>
              <w:rPr>
                <w:sz w:val="24"/>
                <w:szCs w:val="24"/>
              </w:rPr>
            </w:pPr>
            <w:r w:rsidRPr="00C40811">
              <w:rPr>
                <w:sz w:val="24"/>
                <w:szCs w:val="24"/>
              </w:rPr>
              <w:t>I dag skal vi gjøre mye morsomt! Vi ser i skapet hva vi har av materialer og spill, og barna kan velge hva de har lyst til å gjøre.</w:t>
            </w:r>
          </w:p>
        </w:tc>
        <w:tc>
          <w:tcPr>
            <w:tcW w:w="3415" w:type="dxa"/>
            <w:vMerge w:val="restart"/>
          </w:tcPr>
          <w:p w:rsidR="001156DF" w:rsidRDefault="001156DF" w:rsidP="002A18E2">
            <w:pPr>
              <w:jc w:val="center"/>
              <w:rPr>
                <w:b/>
                <w:color w:val="FF00FF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EC4480"/>
                  </w14:solidFill>
                  <w14:prstDash w14:val="solid"/>
                  <w14:round/>
                </w14:textOutline>
              </w:rPr>
            </w:pPr>
            <w:r w:rsidRPr="004B0FBC">
              <w:rPr>
                <w:b/>
                <w:color w:val="FF00FF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EC4480"/>
                  </w14:solidFill>
                  <w14:prstDash w14:val="solid"/>
                  <w14:round/>
                </w14:textOutline>
              </w:rPr>
              <w:t>Månedens bursdagsbarn</w:t>
            </w:r>
          </w:p>
          <w:p w:rsidR="001156DF" w:rsidRDefault="001156DF" w:rsidP="002A18E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b-NO"/>
              </w:rPr>
              <w:drawing>
                <wp:inline distT="0" distB="0" distL="0" distR="0" wp14:anchorId="06663EC8" wp14:editId="1B833355">
                  <wp:extent cx="1481455" cy="1188720"/>
                  <wp:effectExtent l="0" t="0" r="4445" b="0"/>
                  <wp:docPr id="43" name="Bil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56DF" w:rsidRPr="0006189A" w:rsidRDefault="001156DF" w:rsidP="000618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feirer alle de som har bursdag i januar. Bursdagsbarna lager sin egen krone, vi synger bursdagssang og bursdagsbarna får en is. </w:t>
            </w:r>
          </w:p>
        </w:tc>
      </w:tr>
      <w:tr w:rsidR="001156DF" w:rsidTr="001156DF">
        <w:trPr>
          <w:trHeight w:val="439"/>
        </w:trPr>
        <w:tc>
          <w:tcPr>
            <w:tcW w:w="1454" w:type="dxa"/>
            <w:vMerge/>
          </w:tcPr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977" w:type="dxa"/>
            <w:vMerge w:val="restart"/>
          </w:tcPr>
          <w:p w:rsidR="001156DF" w:rsidRDefault="001156DF" w:rsidP="008E5771">
            <w:pPr>
              <w:jc w:val="center"/>
              <w:rPr>
                <w:rFonts w:ascii="Snap ITC" w:hAnsi="Snap IT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E5771">
              <w:rPr>
                <w:rFonts w:ascii="Snap ITC" w:hAnsi="Snap IT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Utelek</w:t>
            </w:r>
          </w:p>
          <w:p w:rsidR="001156DF" w:rsidRDefault="001156DF" w:rsidP="008E5771">
            <w:pPr>
              <w:jc w:val="center"/>
              <w:rPr>
                <w:rFonts w:ascii="Snap ITC" w:hAnsi="Snap ITC"/>
                <w:sz w:val="36"/>
                <w:szCs w:val="36"/>
              </w:rPr>
            </w:pPr>
            <w:r>
              <w:rPr>
                <w:rFonts w:ascii="Snap ITC" w:hAnsi="Snap ITC"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135511F5" wp14:editId="419EA1D2">
                  <wp:extent cx="1724025" cy="1537133"/>
                  <wp:effectExtent l="0" t="0" r="0" b="6350"/>
                  <wp:docPr id="58" name="Bil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7" cy="1547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56DF" w:rsidRPr="00631F42" w:rsidRDefault="001156DF" w:rsidP="00ED5EA9">
            <w:pPr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t>Mål: jeg kan leke med alle.</w:t>
            </w:r>
          </w:p>
        </w:tc>
        <w:tc>
          <w:tcPr>
            <w:tcW w:w="2693" w:type="dxa"/>
            <w:vMerge/>
          </w:tcPr>
          <w:p w:rsidR="001156DF" w:rsidRDefault="001156DF" w:rsidP="00C90B83">
            <w:pPr>
              <w:jc w:val="center"/>
              <w:rPr>
                <w:rFonts w:ascii="Showcard Gothic" w:hAnsi="Showcard Gothic"/>
                <w:b/>
                <w:outline/>
                <w:color w:val="7030A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77" w:type="dxa"/>
            <w:vMerge/>
          </w:tcPr>
          <w:p w:rsidR="001156DF" w:rsidRPr="001B52C7" w:rsidRDefault="001156DF" w:rsidP="00C40811">
            <w:pPr>
              <w:jc w:val="center"/>
              <w:rPr>
                <w:rFonts w:ascii="Showcard Gothic" w:hAnsi="Showcard Gothic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118" w:type="dxa"/>
            <w:vMerge/>
          </w:tcPr>
          <w:p w:rsidR="001156DF" w:rsidRDefault="001156DF" w:rsidP="001B52C7">
            <w:pPr>
              <w:jc w:val="center"/>
              <w:rPr>
                <w:b/>
                <w:noProof/>
                <w:lang w:eastAsia="nb-N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415" w:type="dxa"/>
            <w:vMerge/>
          </w:tcPr>
          <w:p w:rsidR="001156DF" w:rsidRPr="004B0FBC" w:rsidRDefault="001156DF" w:rsidP="002A18E2">
            <w:pPr>
              <w:jc w:val="center"/>
              <w:rPr>
                <w:b/>
                <w:color w:val="FF00FF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EC4480"/>
                  </w14:solidFill>
                  <w14:prstDash w14:val="solid"/>
                  <w14:round/>
                </w14:textOutline>
              </w:rPr>
            </w:pPr>
          </w:p>
        </w:tc>
      </w:tr>
      <w:tr w:rsidR="001156DF" w:rsidTr="00D06FAA">
        <w:trPr>
          <w:trHeight w:val="3495"/>
        </w:trPr>
        <w:tc>
          <w:tcPr>
            <w:tcW w:w="1454" w:type="dxa"/>
            <w:vMerge/>
          </w:tcPr>
          <w:p w:rsidR="001156DF" w:rsidRDefault="001156DF" w:rsidP="009F0B63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977" w:type="dxa"/>
            <w:vMerge/>
          </w:tcPr>
          <w:p w:rsidR="001156DF" w:rsidRPr="008E5771" w:rsidRDefault="001156DF" w:rsidP="008E5771">
            <w:pPr>
              <w:jc w:val="center"/>
              <w:rPr>
                <w:rFonts w:ascii="Snap ITC" w:hAnsi="Snap IT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693" w:type="dxa"/>
            <w:vMerge/>
          </w:tcPr>
          <w:p w:rsidR="001156DF" w:rsidRDefault="001156DF" w:rsidP="00C90B83">
            <w:pPr>
              <w:jc w:val="center"/>
              <w:rPr>
                <w:rFonts w:ascii="Showcard Gothic" w:hAnsi="Showcard Gothic"/>
                <w:b/>
                <w:outline/>
                <w:color w:val="7030A0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77" w:type="dxa"/>
          </w:tcPr>
          <w:p w:rsidR="001156DF" w:rsidRDefault="001156DF" w:rsidP="00C40811">
            <w:pPr>
              <w:jc w:val="center"/>
              <w:rPr>
                <w:rFonts w:ascii="Forte" w:hAnsi="Forte"/>
                <w:b/>
                <w:outline/>
                <w:color w:val="FF00FF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4C6332">
              <w:rPr>
                <w:rFonts w:ascii="Forte" w:hAnsi="Forte"/>
                <w:b/>
                <w:outline/>
                <w:color w:val="FF00FF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Vi lager snølykter</w:t>
            </w:r>
          </w:p>
          <w:p w:rsidR="001156DF" w:rsidRPr="001B52C7" w:rsidRDefault="001156DF" w:rsidP="00C40811">
            <w:pPr>
              <w:jc w:val="center"/>
              <w:rPr>
                <w:rFonts w:ascii="Showcard Gothic" w:hAnsi="Showcard Gothic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Forte" w:hAnsi="Forte"/>
                <w:noProof/>
                <w:color w:val="FF00FF"/>
                <w:sz w:val="36"/>
                <w:szCs w:val="36"/>
                <w:lang w:eastAsia="nb-NO"/>
              </w:rPr>
              <w:drawing>
                <wp:inline distT="0" distB="0" distL="0" distR="0" wp14:anchorId="49576FE8" wp14:editId="3A6D00DB">
                  <wp:extent cx="1647825" cy="1323663"/>
                  <wp:effectExtent l="0" t="0" r="0" b="0"/>
                  <wp:docPr id="59" name="Bil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nølykt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25" cy="133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Merge/>
          </w:tcPr>
          <w:p w:rsidR="001156DF" w:rsidRDefault="001156DF" w:rsidP="001B52C7">
            <w:pPr>
              <w:jc w:val="center"/>
              <w:rPr>
                <w:b/>
                <w:noProof/>
                <w:lang w:eastAsia="nb-N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415" w:type="dxa"/>
            <w:vMerge/>
          </w:tcPr>
          <w:p w:rsidR="001156DF" w:rsidRPr="004B0FBC" w:rsidRDefault="001156DF" w:rsidP="002A18E2">
            <w:pPr>
              <w:jc w:val="center"/>
              <w:rPr>
                <w:b/>
                <w:color w:val="FF00FF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EC4480"/>
                  </w14:solidFill>
                  <w14:prstDash w14:val="solid"/>
                  <w14:round/>
                </w14:textOutline>
              </w:rPr>
            </w:pPr>
          </w:p>
        </w:tc>
      </w:tr>
      <w:tr w:rsidR="00D06FAA" w:rsidTr="00D06FAA">
        <w:trPr>
          <w:trHeight w:val="310"/>
        </w:trPr>
        <w:tc>
          <w:tcPr>
            <w:tcW w:w="16634" w:type="dxa"/>
            <w:gridSpan w:val="6"/>
            <w:shd w:val="clear" w:color="auto" w:fill="A8D08D" w:themeFill="accent6" w:themeFillTint="99"/>
          </w:tcPr>
          <w:p w:rsidR="00D06FAA" w:rsidRPr="00D06FAA" w:rsidRDefault="00D06FAA">
            <w:pPr>
              <w:rPr>
                <w:b/>
                <w:i/>
                <w:sz w:val="32"/>
                <w:szCs w:val="32"/>
              </w:rPr>
            </w:pPr>
            <w:r w:rsidRPr="00D06FAA">
              <w:rPr>
                <w:b/>
                <w:i/>
                <w:sz w:val="32"/>
                <w:szCs w:val="32"/>
              </w:rPr>
              <w:t>Husk: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 w:rsidR="00F13E4A">
              <w:rPr>
                <w:b/>
                <w:i/>
                <w:sz w:val="32"/>
                <w:szCs w:val="32"/>
              </w:rPr>
              <w:t>Barna har mulighet til å gå i gymsalen tirsdag og fredag som vanlig.</w:t>
            </w:r>
          </w:p>
        </w:tc>
      </w:tr>
    </w:tbl>
    <w:p w:rsidR="009F0B63" w:rsidRDefault="009F0B63"/>
    <w:p w:rsidR="009D678D" w:rsidRDefault="009D678D"/>
    <w:p w:rsidR="009D678D" w:rsidRDefault="009D678D"/>
    <w:p w:rsidR="009D678D" w:rsidRDefault="009D678D"/>
    <w:tbl>
      <w:tblPr>
        <w:tblStyle w:val="Tabellrutenett"/>
        <w:tblW w:w="16576" w:type="dxa"/>
        <w:tblInd w:w="-1272" w:type="dxa"/>
        <w:tblLook w:val="04A0" w:firstRow="1" w:lastRow="0" w:firstColumn="1" w:lastColumn="0" w:noHBand="0" w:noVBand="1"/>
      </w:tblPr>
      <w:tblGrid>
        <w:gridCol w:w="1326"/>
        <w:gridCol w:w="2939"/>
        <w:gridCol w:w="2998"/>
        <w:gridCol w:w="2984"/>
        <w:gridCol w:w="3097"/>
        <w:gridCol w:w="3232"/>
      </w:tblGrid>
      <w:tr w:rsidR="00F13E4A" w:rsidTr="00F13E4A">
        <w:tc>
          <w:tcPr>
            <w:tcW w:w="1326" w:type="dxa"/>
            <w:shd w:val="clear" w:color="auto" w:fill="A8D08D" w:themeFill="accent6" w:themeFillTint="99"/>
          </w:tcPr>
          <w:p w:rsidR="009D678D" w:rsidRPr="009D678D" w:rsidRDefault="009D678D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UKE:</w:t>
            </w:r>
          </w:p>
        </w:tc>
        <w:tc>
          <w:tcPr>
            <w:tcW w:w="2939" w:type="dxa"/>
            <w:shd w:val="clear" w:color="auto" w:fill="A8D08D" w:themeFill="accent6" w:themeFillTint="99"/>
          </w:tcPr>
          <w:p w:rsidR="009D678D" w:rsidRPr="009D678D" w:rsidRDefault="009D678D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MANDAG 29/1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:rsidR="009D678D" w:rsidRPr="009D678D" w:rsidRDefault="009D678D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TIRSDAG 30/1</w:t>
            </w:r>
          </w:p>
        </w:tc>
        <w:tc>
          <w:tcPr>
            <w:tcW w:w="2984" w:type="dxa"/>
            <w:shd w:val="clear" w:color="auto" w:fill="A8D08D" w:themeFill="accent6" w:themeFillTint="99"/>
          </w:tcPr>
          <w:p w:rsidR="009D678D" w:rsidRPr="009D678D" w:rsidRDefault="009D678D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ONSDAG 31/1</w:t>
            </w:r>
          </w:p>
        </w:tc>
        <w:tc>
          <w:tcPr>
            <w:tcW w:w="3097" w:type="dxa"/>
            <w:shd w:val="clear" w:color="auto" w:fill="A8D08D" w:themeFill="accent6" w:themeFillTint="99"/>
          </w:tcPr>
          <w:p w:rsidR="009D678D" w:rsidRPr="009D678D" w:rsidRDefault="009D678D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TORSDAG 1/2</w:t>
            </w:r>
          </w:p>
        </w:tc>
        <w:tc>
          <w:tcPr>
            <w:tcW w:w="3232" w:type="dxa"/>
            <w:shd w:val="clear" w:color="auto" w:fill="A8D08D" w:themeFill="accent6" w:themeFillTint="99"/>
          </w:tcPr>
          <w:p w:rsidR="009D678D" w:rsidRPr="009D678D" w:rsidRDefault="009D678D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FREDAG 2/2</w:t>
            </w:r>
          </w:p>
        </w:tc>
      </w:tr>
      <w:tr w:rsidR="00457BD3" w:rsidTr="00457BD3">
        <w:trPr>
          <w:trHeight w:val="2145"/>
        </w:trPr>
        <w:tc>
          <w:tcPr>
            <w:tcW w:w="1326" w:type="dxa"/>
            <w:vMerge w:val="restart"/>
          </w:tcPr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  <w:p w:rsidR="00457BD3" w:rsidRPr="009D678D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939" w:type="dxa"/>
            <w:vMerge w:val="restart"/>
          </w:tcPr>
          <w:p w:rsidR="00457BD3" w:rsidRDefault="00457BD3" w:rsidP="00201907">
            <w:pPr>
              <w:jc w:val="center"/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201907"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Barnemøte</w:t>
            </w:r>
          </w:p>
          <w:p w:rsidR="00457BD3" w:rsidRDefault="00457BD3" w:rsidP="00201907">
            <w:pPr>
              <w:jc w:val="center"/>
              <w:rPr>
                <w:rFonts w:ascii="Showcard Gothic" w:hAnsi="Showcard Gothic"/>
                <w:sz w:val="36"/>
                <w:szCs w:val="36"/>
              </w:rPr>
            </w:pPr>
            <w:r>
              <w:rPr>
                <w:rFonts w:ascii="Showcard Gothic" w:hAnsi="Showcard Gothic"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69D4D563" wp14:editId="250B2FFA">
                  <wp:extent cx="1231265" cy="817245"/>
                  <wp:effectExtent l="0" t="0" r="6985" b="1905"/>
                  <wp:docPr id="44" name="Bil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7BD3" w:rsidRPr="00841130" w:rsidRDefault="00457BD3" w:rsidP="008411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Tema: Rydding – alt har sin plass.</w:t>
            </w:r>
          </w:p>
        </w:tc>
        <w:tc>
          <w:tcPr>
            <w:tcW w:w="2998" w:type="dxa"/>
            <w:vMerge w:val="restart"/>
          </w:tcPr>
          <w:p w:rsidR="00457BD3" w:rsidRDefault="00457BD3" w:rsidP="00934E58">
            <w:pPr>
              <w:jc w:val="center"/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34E58"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Vevegruppe</w:t>
            </w:r>
          </w:p>
          <w:p w:rsidR="00457BD3" w:rsidRDefault="00457BD3" w:rsidP="00934E58">
            <w:pPr>
              <w:jc w:val="center"/>
              <w:rPr>
                <w:rFonts w:ascii="Ravie" w:hAnsi="Ravie"/>
                <w:sz w:val="36"/>
                <w:szCs w:val="36"/>
              </w:rPr>
            </w:pPr>
            <w:r>
              <w:rPr>
                <w:rFonts w:ascii="Ravie" w:hAnsi="Ravie"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393C4AB5" wp14:editId="590AE721">
                  <wp:extent cx="1466850" cy="1100138"/>
                  <wp:effectExtent l="0" t="0" r="0" b="5080"/>
                  <wp:docPr id="45" name="Bil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6038_00_0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19" cy="111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BD3" w:rsidRPr="00841130" w:rsidRDefault="00457BD3" w:rsidP="008411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OBS! Kun seks av gangen, men alle som vil skal få mulighet.</w:t>
            </w:r>
          </w:p>
        </w:tc>
        <w:tc>
          <w:tcPr>
            <w:tcW w:w="2984" w:type="dxa"/>
            <w:vMerge w:val="restart"/>
          </w:tcPr>
          <w:p w:rsidR="00457BD3" w:rsidRPr="007656E8" w:rsidRDefault="00457BD3" w:rsidP="00076B62">
            <w:pPr>
              <w:jc w:val="center"/>
              <w:rPr>
                <w:rFonts w:ascii="Snap ITC" w:hAnsi="Snap ITC"/>
                <w:b/>
                <w:sz w:val="48"/>
                <w:szCs w:val="4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7656E8">
              <w:rPr>
                <w:rFonts w:ascii="Snap ITC" w:hAnsi="Snap ITC"/>
                <w:b/>
                <w:sz w:val="48"/>
                <w:szCs w:val="4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Emojis</w:t>
            </w:r>
            <w:proofErr w:type="spellEnd"/>
          </w:p>
          <w:p w:rsidR="00457BD3" w:rsidRDefault="00457BD3" w:rsidP="00076B6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251D3FA" wp14:editId="683DE261">
                  <wp:extent cx="1525165" cy="858520"/>
                  <wp:effectExtent l="0" t="0" r="0" b="0"/>
                  <wp:docPr id="47" name="Bil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50132621909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22" cy="87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BD3" w:rsidRPr="00076B62" w:rsidRDefault="00457BD3">
            <w:pPr>
              <w:rPr>
                <w:sz w:val="24"/>
                <w:szCs w:val="24"/>
              </w:rPr>
            </w:pPr>
            <w:r w:rsidRPr="00076B62">
              <w:rPr>
                <w:sz w:val="24"/>
                <w:szCs w:val="24"/>
              </w:rPr>
              <w:t xml:space="preserve">Vi perler </w:t>
            </w:r>
            <w:proofErr w:type="spellStart"/>
            <w:r w:rsidRPr="00076B62">
              <w:rPr>
                <w:sz w:val="24"/>
                <w:szCs w:val="24"/>
              </w:rPr>
              <w:t>emojis</w:t>
            </w:r>
            <w:proofErr w:type="spellEnd"/>
            <w:r w:rsidRPr="00076B62">
              <w:rPr>
                <w:sz w:val="24"/>
                <w:szCs w:val="24"/>
              </w:rPr>
              <w:t>, og henger de opp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97" w:type="dxa"/>
            <w:vMerge w:val="restart"/>
          </w:tcPr>
          <w:p w:rsidR="00457BD3" w:rsidRDefault="00457BD3">
            <w:pPr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Vevegruppe</w:t>
            </w:r>
          </w:p>
          <w:p w:rsidR="00457BD3" w:rsidRDefault="00457BD3" w:rsidP="00C90DD1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292284CC" wp14:editId="2C4D4C9E">
                  <wp:extent cx="1469390" cy="1097280"/>
                  <wp:effectExtent l="0" t="0" r="0" b="7620"/>
                  <wp:docPr id="46" name="Bil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7BD3" w:rsidRPr="00C90DD1" w:rsidRDefault="00457BD3" w:rsidP="00C90DD1">
            <w:pPr>
              <w:rPr>
                <w:sz w:val="24"/>
                <w:szCs w:val="24"/>
              </w:rPr>
            </w:pPr>
            <w:r w:rsidRPr="00C90DD1">
              <w:rPr>
                <w:sz w:val="24"/>
                <w:szCs w:val="24"/>
              </w:rPr>
              <w:t>OBS! Kun seks av gangen, men alle som vil skal få mulighet.</w:t>
            </w:r>
          </w:p>
        </w:tc>
        <w:tc>
          <w:tcPr>
            <w:tcW w:w="3232" w:type="dxa"/>
          </w:tcPr>
          <w:p w:rsidR="00457BD3" w:rsidRDefault="00457BD3" w:rsidP="00F13E4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13E4A"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Aktiviteter i gymsalen</w:t>
            </w:r>
          </w:p>
          <w:p w:rsidR="00457BD3" w:rsidRPr="00F13E4A" w:rsidRDefault="00457BD3" w:rsidP="00457BD3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noProof/>
                <w:sz w:val="36"/>
                <w:szCs w:val="36"/>
                <w:lang w:eastAsia="nb-N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2C812051" wp14:editId="70C191E0">
                  <wp:extent cx="1390015" cy="725170"/>
                  <wp:effectExtent l="0" t="0" r="635" b="0"/>
                  <wp:docPr id="49" name="Bil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D3" w:rsidTr="00F13E4A">
        <w:trPr>
          <w:trHeight w:val="439"/>
        </w:trPr>
        <w:tc>
          <w:tcPr>
            <w:tcW w:w="1326" w:type="dxa"/>
            <w:vMerge/>
          </w:tcPr>
          <w:p w:rsidR="00457BD3" w:rsidRDefault="00457BD3" w:rsidP="009D678D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939" w:type="dxa"/>
            <w:vMerge/>
          </w:tcPr>
          <w:p w:rsidR="00457BD3" w:rsidRPr="00201907" w:rsidRDefault="00457BD3" w:rsidP="00201907">
            <w:pPr>
              <w:jc w:val="center"/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2998" w:type="dxa"/>
            <w:vMerge/>
          </w:tcPr>
          <w:p w:rsidR="00457BD3" w:rsidRPr="00934E58" w:rsidRDefault="00457BD3" w:rsidP="00934E58">
            <w:pPr>
              <w:jc w:val="center"/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84" w:type="dxa"/>
            <w:vMerge/>
          </w:tcPr>
          <w:p w:rsidR="00457BD3" w:rsidRPr="007656E8" w:rsidRDefault="00457BD3" w:rsidP="00076B62">
            <w:pPr>
              <w:jc w:val="center"/>
              <w:rPr>
                <w:rFonts w:ascii="Snap ITC" w:hAnsi="Snap ITC"/>
                <w:b/>
                <w:sz w:val="48"/>
                <w:szCs w:val="4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097" w:type="dxa"/>
            <w:vMerge/>
          </w:tcPr>
          <w:p w:rsidR="00457BD3" w:rsidRDefault="00457BD3">
            <w:pPr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232" w:type="dxa"/>
            <w:vMerge w:val="restart"/>
          </w:tcPr>
          <w:p w:rsidR="00457BD3" w:rsidRPr="007B2384" w:rsidRDefault="00457BD3" w:rsidP="00F13E4A">
            <w:pPr>
              <w:jc w:val="center"/>
              <w:rPr>
                <w:rFonts w:ascii="Broadway" w:hAnsi="Broadway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7B2384">
              <w:rPr>
                <w:rFonts w:ascii="Broadway" w:hAnsi="Broadway"/>
                <w:b/>
                <w:color w:val="F7CAAC" w:themeColor="accent2" w:themeTint="66"/>
                <w:sz w:val="36"/>
                <w:szCs w:val="3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Månedens film</w:t>
            </w:r>
          </w:p>
          <w:p w:rsidR="00457BD3" w:rsidRPr="00F13E4A" w:rsidRDefault="00457BD3" w:rsidP="00F13E4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38530EEE" wp14:editId="657089E4">
                  <wp:extent cx="1810003" cy="1810003"/>
                  <wp:effectExtent l="0" t="0" r="0" b="0"/>
                  <wp:docPr id="60" name="Bil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00478193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3" cy="18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30" w:rsidTr="00841130">
        <w:trPr>
          <w:trHeight w:val="510"/>
        </w:trPr>
        <w:tc>
          <w:tcPr>
            <w:tcW w:w="1326" w:type="dxa"/>
            <w:vMerge/>
          </w:tcPr>
          <w:p w:rsidR="00841130" w:rsidRDefault="00841130" w:rsidP="009D678D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939" w:type="dxa"/>
            <w:vMerge w:val="restart"/>
          </w:tcPr>
          <w:p w:rsidR="00841130" w:rsidRDefault="00841130" w:rsidP="00F13E4A">
            <w:pPr>
              <w:jc w:val="center"/>
              <w:rPr>
                <w:rFonts w:ascii="Showcard Gothic" w:hAnsi="Showcard Gothic"/>
                <w:color w:val="5B9BD5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3E4A">
              <w:rPr>
                <w:rFonts w:ascii="Showcard Gothic" w:hAnsi="Showcard Gothic"/>
                <w:color w:val="5B9BD5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Vi maler </w:t>
            </w:r>
            <w:proofErr w:type="spellStart"/>
            <w:r w:rsidRPr="00F13E4A">
              <w:rPr>
                <w:rFonts w:ascii="Showcard Gothic" w:hAnsi="Showcard Gothic"/>
                <w:color w:val="5B9BD5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vinterbilder</w:t>
            </w:r>
            <w:proofErr w:type="spellEnd"/>
          </w:p>
          <w:p w:rsidR="00841130" w:rsidRPr="00201907" w:rsidRDefault="00841130" w:rsidP="00F13E4A">
            <w:pPr>
              <w:jc w:val="center"/>
              <w:rPr>
                <w:rFonts w:ascii="Showcard Gothic" w:hAnsi="Showcard Gothic"/>
                <w:b/>
                <w:color w:val="70AD47"/>
                <w:spacing w:val="10"/>
                <w:sz w:val="36"/>
                <w:szCs w:val="3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36E3FA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rFonts w:ascii="Showcard Gothic" w:hAnsi="Showcard Gothic"/>
                <w:noProof/>
                <w:sz w:val="36"/>
                <w:szCs w:val="36"/>
                <w:lang w:eastAsia="nb-NO"/>
              </w:rPr>
              <w:drawing>
                <wp:inline distT="0" distB="0" distL="0" distR="0" wp14:anchorId="7EDC6B3D" wp14:editId="690B10D9">
                  <wp:extent cx="1340931" cy="1260475"/>
                  <wp:effectExtent l="0" t="0" r="0" b="0"/>
                  <wp:docPr id="51" name="Bil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rtStuff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91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vMerge/>
          </w:tcPr>
          <w:p w:rsidR="00841130" w:rsidRPr="00934E58" w:rsidRDefault="00841130" w:rsidP="00934E58">
            <w:pPr>
              <w:jc w:val="center"/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84" w:type="dxa"/>
            <w:vMerge/>
          </w:tcPr>
          <w:p w:rsidR="00841130" w:rsidRPr="007656E8" w:rsidRDefault="00841130" w:rsidP="00076B62">
            <w:pPr>
              <w:jc w:val="center"/>
              <w:rPr>
                <w:rFonts w:ascii="Snap ITC" w:hAnsi="Snap ITC"/>
                <w:b/>
                <w:sz w:val="48"/>
                <w:szCs w:val="4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097" w:type="dxa"/>
            <w:vMerge/>
          </w:tcPr>
          <w:p w:rsidR="00841130" w:rsidRDefault="00841130">
            <w:pPr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232" w:type="dxa"/>
            <w:vMerge/>
          </w:tcPr>
          <w:p w:rsidR="00841130" w:rsidRPr="00F13E4A" w:rsidRDefault="00841130" w:rsidP="00F13E4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1130" w:rsidTr="00F13E4A">
        <w:trPr>
          <w:trHeight w:val="2640"/>
        </w:trPr>
        <w:tc>
          <w:tcPr>
            <w:tcW w:w="1326" w:type="dxa"/>
            <w:vMerge/>
          </w:tcPr>
          <w:p w:rsidR="00841130" w:rsidRDefault="00841130" w:rsidP="009D678D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939" w:type="dxa"/>
            <w:vMerge/>
          </w:tcPr>
          <w:p w:rsidR="00841130" w:rsidRPr="00F13E4A" w:rsidRDefault="00841130" w:rsidP="00F13E4A">
            <w:pPr>
              <w:jc w:val="center"/>
              <w:rPr>
                <w:rFonts w:ascii="Showcard Gothic" w:hAnsi="Showcard Gothic"/>
                <w:color w:val="5B9BD5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998" w:type="dxa"/>
          </w:tcPr>
          <w:p w:rsidR="00841130" w:rsidRDefault="00841130" w:rsidP="00F13E4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Aktiviteter i gymsalen</w:t>
            </w:r>
          </w:p>
          <w:p w:rsidR="00841130" w:rsidRPr="00934E58" w:rsidRDefault="00841130" w:rsidP="00F13E4A">
            <w:pPr>
              <w:jc w:val="center"/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noProof/>
                <w:sz w:val="36"/>
                <w:szCs w:val="36"/>
                <w:lang w:eastAsia="nb-N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4F30373F" wp14:editId="07C440A2">
                  <wp:extent cx="1390015" cy="725170"/>
                  <wp:effectExtent l="0" t="0" r="635" b="0"/>
                  <wp:docPr id="52" name="Bil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Merge/>
          </w:tcPr>
          <w:p w:rsidR="00841130" w:rsidRPr="007656E8" w:rsidRDefault="00841130" w:rsidP="00076B62">
            <w:pPr>
              <w:jc w:val="center"/>
              <w:rPr>
                <w:rFonts w:ascii="Snap ITC" w:hAnsi="Snap ITC"/>
                <w:b/>
                <w:sz w:val="48"/>
                <w:szCs w:val="4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097" w:type="dxa"/>
            <w:vMerge/>
          </w:tcPr>
          <w:p w:rsidR="00841130" w:rsidRDefault="00841130">
            <w:pPr>
              <w:rPr>
                <w:rFonts w:ascii="Ravie" w:hAnsi="Ravie"/>
                <w:b/>
                <w:outline/>
                <w:color w:val="ED7D31" w:themeColor="accent2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232" w:type="dxa"/>
            <w:vMerge/>
          </w:tcPr>
          <w:p w:rsidR="00841130" w:rsidRPr="00F13E4A" w:rsidRDefault="00841130" w:rsidP="00F13E4A">
            <w:pPr>
              <w:jc w:val="center"/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D678D" w:rsidTr="009D678D">
        <w:tc>
          <w:tcPr>
            <w:tcW w:w="16576" w:type="dxa"/>
            <w:gridSpan w:val="6"/>
            <w:shd w:val="clear" w:color="auto" w:fill="A8D08D" w:themeFill="accent6" w:themeFillTint="99"/>
          </w:tcPr>
          <w:p w:rsidR="009D678D" w:rsidRPr="009D678D" w:rsidRDefault="009D678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Husk:</w:t>
            </w:r>
          </w:p>
        </w:tc>
      </w:tr>
    </w:tbl>
    <w:p w:rsidR="009D678D" w:rsidRPr="00A16B7B" w:rsidRDefault="009D678D"/>
    <w:sectPr w:rsidR="009D678D" w:rsidRPr="00A16B7B" w:rsidSect="009B23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D679A"/>
    <w:multiLevelType w:val="hybridMultilevel"/>
    <w:tmpl w:val="CF709EF8"/>
    <w:lvl w:ilvl="0" w:tplc="62DE58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1B74"/>
    <w:multiLevelType w:val="hybridMultilevel"/>
    <w:tmpl w:val="C1B6D5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44BE9"/>
    <w:multiLevelType w:val="hybridMultilevel"/>
    <w:tmpl w:val="ED8E13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B08EB"/>
    <w:multiLevelType w:val="hybridMultilevel"/>
    <w:tmpl w:val="53F42F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D7755"/>
    <w:multiLevelType w:val="hybridMultilevel"/>
    <w:tmpl w:val="0EDA377C"/>
    <w:lvl w:ilvl="0" w:tplc="73CAA8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D4DFC"/>
    <w:multiLevelType w:val="hybridMultilevel"/>
    <w:tmpl w:val="B2E2165A"/>
    <w:lvl w:ilvl="0" w:tplc="4F9CA3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EB104E"/>
    <w:multiLevelType w:val="hybridMultilevel"/>
    <w:tmpl w:val="7E10C0A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C1DCF"/>
    <w:multiLevelType w:val="hybridMultilevel"/>
    <w:tmpl w:val="D760FE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B6"/>
    <w:rsid w:val="00004D69"/>
    <w:rsid w:val="00007731"/>
    <w:rsid w:val="00010E5E"/>
    <w:rsid w:val="00020B40"/>
    <w:rsid w:val="000262CC"/>
    <w:rsid w:val="0005284B"/>
    <w:rsid w:val="00057E74"/>
    <w:rsid w:val="0006189A"/>
    <w:rsid w:val="000653F1"/>
    <w:rsid w:val="00076B62"/>
    <w:rsid w:val="000938CA"/>
    <w:rsid w:val="000A431B"/>
    <w:rsid w:val="000A4442"/>
    <w:rsid w:val="000C302D"/>
    <w:rsid w:val="000D49FA"/>
    <w:rsid w:val="000E050D"/>
    <w:rsid w:val="000F2EE6"/>
    <w:rsid w:val="0010283C"/>
    <w:rsid w:val="001042D0"/>
    <w:rsid w:val="00114293"/>
    <w:rsid w:val="001156DF"/>
    <w:rsid w:val="00126D22"/>
    <w:rsid w:val="00130524"/>
    <w:rsid w:val="00136E6E"/>
    <w:rsid w:val="001546E2"/>
    <w:rsid w:val="00161D54"/>
    <w:rsid w:val="00164AF3"/>
    <w:rsid w:val="00167345"/>
    <w:rsid w:val="00171D49"/>
    <w:rsid w:val="001A33ED"/>
    <w:rsid w:val="001B52C7"/>
    <w:rsid w:val="001C6C84"/>
    <w:rsid w:val="001D131F"/>
    <w:rsid w:val="001E058C"/>
    <w:rsid w:val="001F15B4"/>
    <w:rsid w:val="00201907"/>
    <w:rsid w:val="00204DAE"/>
    <w:rsid w:val="00204FD3"/>
    <w:rsid w:val="00221398"/>
    <w:rsid w:val="00232962"/>
    <w:rsid w:val="0026088C"/>
    <w:rsid w:val="00273FA9"/>
    <w:rsid w:val="002741A5"/>
    <w:rsid w:val="00290AAA"/>
    <w:rsid w:val="002A18E2"/>
    <w:rsid w:val="002B3B5D"/>
    <w:rsid w:val="002B3EEB"/>
    <w:rsid w:val="002B6DD4"/>
    <w:rsid w:val="002B6E2E"/>
    <w:rsid w:val="002F6FCE"/>
    <w:rsid w:val="00311E53"/>
    <w:rsid w:val="003129FB"/>
    <w:rsid w:val="0032340F"/>
    <w:rsid w:val="00334B29"/>
    <w:rsid w:val="003440BA"/>
    <w:rsid w:val="00344ECC"/>
    <w:rsid w:val="003566CC"/>
    <w:rsid w:val="00360272"/>
    <w:rsid w:val="0037234E"/>
    <w:rsid w:val="00394CC2"/>
    <w:rsid w:val="003A7FBA"/>
    <w:rsid w:val="003B648D"/>
    <w:rsid w:val="003C5939"/>
    <w:rsid w:val="003D48DA"/>
    <w:rsid w:val="003E2ACD"/>
    <w:rsid w:val="003E533A"/>
    <w:rsid w:val="003F5994"/>
    <w:rsid w:val="0040421C"/>
    <w:rsid w:val="00412058"/>
    <w:rsid w:val="00431C1F"/>
    <w:rsid w:val="00442BD8"/>
    <w:rsid w:val="004453A2"/>
    <w:rsid w:val="00446852"/>
    <w:rsid w:val="00457BD3"/>
    <w:rsid w:val="004732AE"/>
    <w:rsid w:val="00480802"/>
    <w:rsid w:val="004814E2"/>
    <w:rsid w:val="004B0FBC"/>
    <w:rsid w:val="004B6BCB"/>
    <w:rsid w:val="004C6332"/>
    <w:rsid w:val="004D7395"/>
    <w:rsid w:val="004E4457"/>
    <w:rsid w:val="004F6D0B"/>
    <w:rsid w:val="005104F5"/>
    <w:rsid w:val="0053138B"/>
    <w:rsid w:val="00560CF0"/>
    <w:rsid w:val="0059526A"/>
    <w:rsid w:val="005A26AD"/>
    <w:rsid w:val="005B44B8"/>
    <w:rsid w:val="005B63E7"/>
    <w:rsid w:val="005C544D"/>
    <w:rsid w:val="005E181F"/>
    <w:rsid w:val="005E308C"/>
    <w:rsid w:val="005F02B6"/>
    <w:rsid w:val="005F27D1"/>
    <w:rsid w:val="005F7EAA"/>
    <w:rsid w:val="006075A4"/>
    <w:rsid w:val="00631F42"/>
    <w:rsid w:val="00634B3A"/>
    <w:rsid w:val="00640FFE"/>
    <w:rsid w:val="006564A1"/>
    <w:rsid w:val="006715DE"/>
    <w:rsid w:val="00693417"/>
    <w:rsid w:val="006A5ECE"/>
    <w:rsid w:val="006B07E9"/>
    <w:rsid w:val="006B486E"/>
    <w:rsid w:val="006B5063"/>
    <w:rsid w:val="006D10CD"/>
    <w:rsid w:val="006E3285"/>
    <w:rsid w:val="006E4266"/>
    <w:rsid w:val="007006F1"/>
    <w:rsid w:val="00711C1A"/>
    <w:rsid w:val="00713B8E"/>
    <w:rsid w:val="00734D69"/>
    <w:rsid w:val="00742D00"/>
    <w:rsid w:val="007432F8"/>
    <w:rsid w:val="0074655D"/>
    <w:rsid w:val="00747CC4"/>
    <w:rsid w:val="007656E8"/>
    <w:rsid w:val="0077735D"/>
    <w:rsid w:val="00795363"/>
    <w:rsid w:val="007B1F5D"/>
    <w:rsid w:val="007B2384"/>
    <w:rsid w:val="007B2EDE"/>
    <w:rsid w:val="007C7FE2"/>
    <w:rsid w:val="007E50FD"/>
    <w:rsid w:val="00804CF7"/>
    <w:rsid w:val="00822F4F"/>
    <w:rsid w:val="0082450C"/>
    <w:rsid w:val="008278CC"/>
    <w:rsid w:val="00841130"/>
    <w:rsid w:val="00847655"/>
    <w:rsid w:val="008649AC"/>
    <w:rsid w:val="00870DEC"/>
    <w:rsid w:val="00871A64"/>
    <w:rsid w:val="008B3BFA"/>
    <w:rsid w:val="008D3547"/>
    <w:rsid w:val="008E382A"/>
    <w:rsid w:val="008E5771"/>
    <w:rsid w:val="00934E58"/>
    <w:rsid w:val="0094228B"/>
    <w:rsid w:val="00942786"/>
    <w:rsid w:val="00967A5A"/>
    <w:rsid w:val="009706E2"/>
    <w:rsid w:val="00971C59"/>
    <w:rsid w:val="00974030"/>
    <w:rsid w:val="00976244"/>
    <w:rsid w:val="00986648"/>
    <w:rsid w:val="009A108E"/>
    <w:rsid w:val="009A6748"/>
    <w:rsid w:val="009B23B6"/>
    <w:rsid w:val="009D07C6"/>
    <w:rsid w:val="009D678D"/>
    <w:rsid w:val="009E1BEE"/>
    <w:rsid w:val="009E3F62"/>
    <w:rsid w:val="009F0B63"/>
    <w:rsid w:val="009F3E2B"/>
    <w:rsid w:val="00A16B7B"/>
    <w:rsid w:val="00A21742"/>
    <w:rsid w:val="00A30850"/>
    <w:rsid w:val="00A43078"/>
    <w:rsid w:val="00A65C2C"/>
    <w:rsid w:val="00A7636F"/>
    <w:rsid w:val="00A83471"/>
    <w:rsid w:val="00A842F8"/>
    <w:rsid w:val="00A907EC"/>
    <w:rsid w:val="00AC53BD"/>
    <w:rsid w:val="00AD1AAC"/>
    <w:rsid w:val="00AE112A"/>
    <w:rsid w:val="00AF6925"/>
    <w:rsid w:val="00B56045"/>
    <w:rsid w:val="00B57DBE"/>
    <w:rsid w:val="00B739FA"/>
    <w:rsid w:val="00B76439"/>
    <w:rsid w:val="00B97DEA"/>
    <w:rsid w:val="00BA01C4"/>
    <w:rsid w:val="00BB3CFF"/>
    <w:rsid w:val="00BE6469"/>
    <w:rsid w:val="00BE77DB"/>
    <w:rsid w:val="00BF55BF"/>
    <w:rsid w:val="00BF78EF"/>
    <w:rsid w:val="00C13E25"/>
    <w:rsid w:val="00C20888"/>
    <w:rsid w:val="00C344D1"/>
    <w:rsid w:val="00C37CEC"/>
    <w:rsid w:val="00C40811"/>
    <w:rsid w:val="00C44CB0"/>
    <w:rsid w:val="00C658EB"/>
    <w:rsid w:val="00C65F50"/>
    <w:rsid w:val="00C77542"/>
    <w:rsid w:val="00C90B83"/>
    <w:rsid w:val="00C90DD1"/>
    <w:rsid w:val="00C92690"/>
    <w:rsid w:val="00CA1EC8"/>
    <w:rsid w:val="00CA3A66"/>
    <w:rsid w:val="00CB5FDC"/>
    <w:rsid w:val="00CB7A79"/>
    <w:rsid w:val="00D01E60"/>
    <w:rsid w:val="00D04F5C"/>
    <w:rsid w:val="00D06FAA"/>
    <w:rsid w:val="00D14BD1"/>
    <w:rsid w:val="00D17B02"/>
    <w:rsid w:val="00D217BA"/>
    <w:rsid w:val="00D64AEF"/>
    <w:rsid w:val="00D92B91"/>
    <w:rsid w:val="00D97C04"/>
    <w:rsid w:val="00DA3EB3"/>
    <w:rsid w:val="00DB5909"/>
    <w:rsid w:val="00DD0BD7"/>
    <w:rsid w:val="00DE2948"/>
    <w:rsid w:val="00DF5542"/>
    <w:rsid w:val="00E0375F"/>
    <w:rsid w:val="00E22A0E"/>
    <w:rsid w:val="00E22B79"/>
    <w:rsid w:val="00E23667"/>
    <w:rsid w:val="00E26277"/>
    <w:rsid w:val="00E26BF3"/>
    <w:rsid w:val="00E354A4"/>
    <w:rsid w:val="00E46812"/>
    <w:rsid w:val="00E474BB"/>
    <w:rsid w:val="00E6086D"/>
    <w:rsid w:val="00E83969"/>
    <w:rsid w:val="00E92B7D"/>
    <w:rsid w:val="00EA337B"/>
    <w:rsid w:val="00EB0018"/>
    <w:rsid w:val="00EB0415"/>
    <w:rsid w:val="00EB34BE"/>
    <w:rsid w:val="00EB7594"/>
    <w:rsid w:val="00ED3DEC"/>
    <w:rsid w:val="00ED5EA9"/>
    <w:rsid w:val="00EE3F7D"/>
    <w:rsid w:val="00EE6347"/>
    <w:rsid w:val="00EF14DA"/>
    <w:rsid w:val="00EF3138"/>
    <w:rsid w:val="00F05E7D"/>
    <w:rsid w:val="00F13E4A"/>
    <w:rsid w:val="00F208C1"/>
    <w:rsid w:val="00F50995"/>
    <w:rsid w:val="00F752A8"/>
    <w:rsid w:val="00F80275"/>
    <w:rsid w:val="00F8323D"/>
    <w:rsid w:val="00F86747"/>
    <w:rsid w:val="00F90513"/>
    <w:rsid w:val="00F9120D"/>
    <w:rsid w:val="00F94F50"/>
    <w:rsid w:val="00FB7396"/>
    <w:rsid w:val="00FC2DD1"/>
    <w:rsid w:val="00FC2FAF"/>
    <w:rsid w:val="00FE0AE4"/>
    <w:rsid w:val="00FE1BE9"/>
    <w:rsid w:val="00FE4316"/>
    <w:rsid w:val="00FF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A18B"/>
  <w15:chartTrackingRefBased/>
  <w15:docId w15:val="{E95B81D8-61EE-42BA-ACE3-476C7908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D4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D49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D49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D4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B2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B23B6"/>
    <w:pPr>
      <w:ind w:left="720"/>
      <w:contextualSpacing/>
    </w:pPr>
  </w:style>
  <w:style w:type="paragraph" w:styleId="Ingenmellomrom">
    <w:name w:val="No Spacing"/>
    <w:uiPriority w:val="1"/>
    <w:qFormat/>
    <w:rsid w:val="000D49FA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0D49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D49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D49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D4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tel">
    <w:name w:val="Title"/>
    <w:basedOn w:val="Normal"/>
    <w:next w:val="Normal"/>
    <w:link w:val="TittelTegn"/>
    <w:uiPriority w:val="10"/>
    <w:qFormat/>
    <w:rsid w:val="000D49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D49F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25DE9-3551-4F40-BDFF-36FD2B144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B0B8B5B8.dotm</Template>
  <TotalTime>1</TotalTime>
  <Pages>5</Pages>
  <Words>466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Elena Mariaca Belseth</dc:creator>
  <cp:keywords/>
  <dc:description/>
  <cp:lastModifiedBy>Arild Johnsen</cp:lastModifiedBy>
  <cp:revision>3</cp:revision>
  <dcterms:created xsi:type="dcterms:W3CDTF">2018-01-04T11:42:00Z</dcterms:created>
  <dcterms:modified xsi:type="dcterms:W3CDTF">2018-01-04T11:43:00Z</dcterms:modified>
</cp:coreProperties>
</file>